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3F" w:rsidRDefault="00B4379B" w:rsidP="00822AF8">
      <w:pPr>
        <w:pStyle w:val="berschrift1"/>
        <w:spacing w:before="0"/>
      </w:pPr>
      <w:r>
        <w:rPr>
          <w:noProof/>
          <w:lang w:eastAsia="de-DE"/>
        </w:rPr>
        <w:t>Waagerechter Wurf</w:t>
      </w:r>
      <w:r>
        <w:t xml:space="preserve"> (Schülerexperiment)</w:t>
      </w:r>
    </w:p>
    <w:p w:rsidR="00B4379B" w:rsidRDefault="002329D9" w:rsidP="00B4379B"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6B643AF2" wp14:editId="7F3636A5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3051175" cy="146685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tapult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9B">
        <w:t>Ihr könnt mit zwei Katapulten selbst probieren</w:t>
      </w:r>
      <w:r>
        <w:t>, ob ihr den waagerechten Wurf richtig berechnen könnt</w:t>
      </w:r>
      <w:r w:rsidR="00B4379B">
        <w:t>:</w:t>
      </w:r>
    </w:p>
    <w:p w:rsidR="00B4379B" w:rsidRDefault="002329D9" w:rsidP="00B4379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718DF" wp14:editId="3E91F4FC">
                <wp:simplePos x="0" y="0"/>
                <wp:positionH relativeFrom="margin">
                  <wp:posOffset>-122555</wp:posOffset>
                </wp:positionH>
                <wp:positionV relativeFrom="paragraph">
                  <wp:posOffset>696818</wp:posOffset>
                </wp:positionV>
                <wp:extent cx="2630170" cy="664845"/>
                <wp:effectExtent l="0" t="0" r="0" b="1905"/>
                <wp:wrapSquare wrapText="bothSides"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664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7D0" w:rsidRDefault="00B4379B" w:rsidP="002329D9">
                            <w:pPr>
                              <w:tabs>
                                <w:tab w:val="left" w:pos="1701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spannen</w:t>
                            </w:r>
                            <w:r w:rsidR="00BD28DB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="001E6578" w:rsidRPr="001E6578">
                              <w:rPr>
                                <w:sz w:val="20"/>
                                <w:szCs w:val="20"/>
                              </w:rPr>
                              <w:t>ex</w:t>
                            </w:r>
                            <w:r w:rsidRPr="001E6578">
                              <w:rPr>
                                <w:sz w:val="20"/>
                                <w:szCs w:val="20"/>
                              </w:rPr>
                              <w:t>te</w:t>
                            </w:r>
                            <w:r w:rsidRPr="00B4379B">
                              <w:rPr>
                                <w:sz w:val="20"/>
                                <w:szCs w:val="20"/>
                              </w:rPr>
                              <w:t>nder</w:t>
                            </w:r>
                            <w:proofErr w:type="spellEnd"/>
                          </w:p>
                          <w:p w:rsidR="00B632BE" w:rsidRDefault="00B632BE" w:rsidP="002329D9">
                            <w:pPr>
                              <w:tabs>
                                <w:tab w:val="left" w:pos="1701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632BE">
                              <w:rPr>
                                <w:b/>
                                <w:sz w:val="20"/>
                                <w:szCs w:val="20"/>
                              </w:rPr>
                              <w:t>die Vorrichtung, 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dispositivo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mechanismo</w:t>
                            </w:r>
                            <w:proofErr w:type="spellEnd"/>
                          </w:p>
                          <w:p w:rsidR="00B632BE" w:rsidRPr="00B632BE" w:rsidRDefault="00B632BE" w:rsidP="002329D9">
                            <w:pPr>
                              <w:tabs>
                                <w:tab w:val="left" w:pos="1701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632B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der </w:t>
                            </w:r>
                            <w:proofErr w:type="spellStart"/>
                            <w:r w:rsidRPr="00B632BE">
                              <w:rPr>
                                <w:b/>
                                <w:sz w:val="20"/>
                                <w:szCs w:val="20"/>
                              </w:rPr>
                              <w:t>Abschuss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B632BE">
                              <w:rPr>
                                <w:rFonts w:ascii="Times New Roman" w:hAnsi="Times New Roman" w:cs="Times New Roman"/>
                                <w:b/>
                                <w:strike/>
                                <w:sz w:val="20"/>
                                <w:szCs w:val="20"/>
                              </w:rPr>
                              <w:t>¨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B632BE">
                              <w:rPr>
                                <w:sz w:val="20"/>
                                <w:szCs w:val="20"/>
                              </w:rPr>
                              <w:t>disparo</w:t>
                            </w:r>
                            <w:proofErr w:type="spellEnd"/>
                            <w:r w:rsidRPr="00B632BE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632BE">
                              <w:rPr>
                                <w:sz w:val="20"/>
                                <w:szCs w:val="20"/>
                              </w:rPr>
                              <w:t>lanzamiento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718D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9.65pt;margin-top:54.85pt;width:207.1pt;height:52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" fillcolor="#d8d8d8 [2732]" stroked="f">
                <v:textbox>
                  <w:txbxContent>
                    <w:p w:rsidR="000B27D0" w:rsidRDefault="00B4379B" w:rsidP="002329D9">
                      <w:pPr>
                        <w:tabs>
                          <w:tab w:val="left" w:pos="1701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spannen</w:t>
                      </w:r>
                      <w:r w:rsidR="00BD28DB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="001E6578" w:rsidRPr="001E6578">
                        <w:rPr>
                          <w:sz w:val="20"/>
                          <w:szCs w:val="20"/>
                        </w:rPr>
                        <w:t>ex</w:t>
                      </w:r>
                      <w:r w:rsidRPr="001E6578">
                        <w:rPr>
                          <w:sz w:val="20"/>
                          <w:szCs w:val="20"/>
                        </w:rPr>
                        <w:t>te</w:t>
                      </w:r>
                      <w:r w:rsidRPr="00B4379B">
                        <w:rPr>
                          <w:sz w:val="20"/>
                          <w:szCs w:val="20"/>
                        </w:rPr>
                        <w:t>nder</w:t>
                      </w:r>
                      <w:proofErr w:type="spellEnd"/>
                    </w:p>
                    <w:p w:rsidR="00B632BE" w:rsidRDefault="00B632BE" w:rsidP="002329D9">
                      <w:pPr>
                        <w:tabs>
                          <w:tab w:val="left" w:pos="1701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632BE">
                        <w:rPr>
                          <w:b/>
                          <w:sz w:val="20"/>
                          <w:szCs w:val="20"/>
                        </w:rPr>
                        <w:t>die Vorrichtung, en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dispositivo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mechanismo</w:t>
                      </w:r>
                      <w:proofErr w:type="spellEnd"/>
                    </w:p>
                    <w:p w:rsidR="00B632BE" w:rsidRPr="00B632BE" w:rsidRDefault="00B632BE" w:rsidP="002329D9">
                      <w:pPr>
                        <w:tabs>
                          <w:tab w:val="left" w:pos="1701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B632BE">
                        <w:rPr>
                          <w:b/>
                          <w:sz w:val="20"/>
                          <w:szCs w:val="20"/>
                        </w:rPr>
                        <w:t xml:space="preserve">der </w:t>
                      </w:r>
                      <w:proofErr w:type="spellStart"/>
                      <w:r w:rsidRPr="00B632BE">
                        <w:rPr>
                          <w:b/>
                          <w:sz w:val="20"/>
                          <w:szCs w:val="20"/>
                        </w:rPr>
                        <w:t>Abschuss</w:t>
                      </w: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,</w:t>
                      </w:r>
                      <w:r w:rsidRPr="00B632BE">
                        <w:rPr>
                          <w:rFonts w:ascii="Times New Roman" w:hAnsi="Times New Roman" w:cs="Times New Roman"/>
                          <w:b/>
                          <w:strike/>
                          <w:sz w:val="20"/>
                          <w:szCs w:val="20"/>
                        </w:rPr>
                        <w:t>¨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>e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B632BE">
                        <w:rPr>
                          <w:sz w:val="20"/>
                          <w:szCs w:val="20"/>
                        </w:rPr>
                        <w:t>disparo</w:t>
                      </w:r>
                      <w:proofErr w:type="spellEnd"/>
                      <w:r w:rsidRPr="00B632BE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632BE">
                        <w:rPr>
                          <w:sz w:val="20"/>
                          <w:szCs w:val="20"/>
                        </w:rPr>
                        <w:t>lanzamiento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379B">
        <w:t xml:space="preserve">Das Katapult mit der schwarzen Kugel schießt mit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≈4,</m:t>
        </m:r>
        <m:r>
          <w:rPr>
            <w:rFonts w:ascii="Cambria Math" w:hAnsi="Cambria Math"/>
          </w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>
        <w:rPr>
          <w:rFonts w:eastAsiaTheme="minorEastAsia"/>
        </w:rPr>
        <w:t xml:space="preserve"> (die Geschwindigkeit variiert leicht)</w:t>
      </w:r>
      <w:r w:rsidR="00B4379B">
        <w:t>, wenn es vollständig gespannt ist.</w:t>
      </w:r>
    </w:p>
    <w:p w:rsidR="00B4379B" w:rsidRPr="002329D9" w:rsidRDefault="002329D9" w:rsidP="002329D9">
      <w:pPr>
        <w:spacing w:before="240"/>
      </w:pP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15A714CA" wp14:editId="45D550CA">
            <wp:simplePos x="0" y="0"/>
            <wp:positionH relativeFrom="margin">
              <wp:align>right</wp:align>
            </wp:positionH>
            <wp:positionV relativeFrom="paragraph">
              <wp:posOffset>603885</wp:posOffset>
            </wp:positionV>
            <wp:extent cx="3027045" cy="2093595"/>
            <wp:effectExtent l="0" t="0" r="1905" b="190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tapult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="00B4379B">
        <w:t xml:space="preserve">Das Katapult mit der Winkelscheibe und der </w:t>
      </w:r>
      <w:r>
        <w:t xml:space="preserve">kleinen </w:t>
      </w:r>
      <w:r w:rsidR="00B4379B">
        <w:t xml:space="preserve">Stahlkugel schießt mit </w:t>
      </w:r>
      <w:r w:rsidR="00B632BE">
        <w:t xml:space="preserve">einer </w:t>
      </w:r>
      <w:r>
        <w:t>exakteren</w:t>
      </w:r>
      <w:r w:rsidR="00B632BE">
        <w:t xml:space="preserve"> Geschwindi</w:t>
      </w:r>
      <w:bookmarkStart w:id="0" w:name="_GoBack"/>
      <w:bookmarkEnd w:id="0"/>
      <w:r w:rsidR="00B632BE">
        <w:t xml:space="preserve">gkeit: Die Kugel verlässt mit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=3,16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632BE">
        <w:rPr>
          <w:rFonts w:eastAsiaTheme="minorEastAsia"/>
        </w:rPr>
        <w:t xml:space="preserve"> die Abschussvorrichtung.</w:t>
      </w:r>
    </w:p>
    <w:p w:rsidR="00B632BE" w:rsidRDefault="00B632BE" w:rsidP="00B4379B">
      <w:pPr>
        <w:rPr>
          <w:rFonts w:eastAsiaTheme="minorEastAsia"/>
        </w:rPr>
      </w:pPr>
      <w:r>
        <w:rPr>
          <w:rFonts w:eastAsiaTheme="minorEastAsia"/>
        </w:rPr>
        <w:t xml:space="preserve">Macht einen Schuss mit einem der beiden Katapulte. Geht dabei </w:t>
      </w:r>
      <w:r w:rsidR="002329D9">
        <w:rPr>
          <w:rFonts w:eastAsiaTheme="minorEastAsia"/>
        </w:rPr>
        <w:t xml:space="preserve">in dieser Reihenfolge </w:t>
      </w:r>
      <w:r>
        <w:rPr>
          <w:rFonts w:eastAsiaTheme="minorEastAsia"/>
        </w:rPr>
        <w:t>vor:</w:t>
      </w:r>
    </w:p>
    <w:p w:rsidR="00B632BE" w:rsidRDefault="00B632BE" w:rsidP="00B632BE">
      <w:pPr>
        <w:pStyle w:val="Listenabsatz"/>
        <w:numPr>
          <w:ilvl w:val="0"/>
          <w:numId w:val="11"/>
        </w:numPr>
      </w:pPr>
      <w:r>
        <w:t xml:space="preserve">Messt die Höhe der Kugel über dem </w:t>
      </w:r>
      <w:r w:rsidR="002329D9">
        <w:t>Ziel</w:t>
      </w:r>
      <w:r>
        <w:t>.</w:t>
      </w:r>
    </w:p>
    <w:p w:rsidR="00B632BE" w:rsidRDefault="00B632BE" w:rsidP="00B632BE">
      <w:pPr>
        <w:pStyle w:val="Listenabsatz"/>
        <w:numPr>
          <w:ilvl w:val="0"/>
          <w:numId w:val="11"/>
        </w:numPr>
      </w:pPr>
      <w:r>
        <w:t xml:space="preserve">Bestimmt die Zeit, </w:t>
      </w:r>
      <w:r w:rsidR="002329D9">
        <w:t>welche die Kugel benötigt, um diese Strecke zu fallen</w:t>
      </w:r>
      <w:r>
        <w:t>.</w:t>
      </w:r>
    </w:p>
    <w:p w:rsidR="00B632BE" w:rsidRDefault="002329D9" w:rsidP="00B632BE">
      <w:pPr>
        <w:pStyle w:val="Listenabsatz"/>
        <w:numPr>
          <w:ilvl w:val="0"/>
          <w:numId w:val="11"/>
        </w:numPr>
      </w:pPr>
      <w:r>
        <w:t>Rechnet aus</w:t>
      </w:r>
      <w:r w:rsidR="00B632BE">
        <w:t>, wie weit die Kugel in dieser Zeit in x-Richtung kommt.</w:t>
      </w:r>
    </w:p>
    <w:p w:rsidR="00B632BE" w:rsidRPr="00B4379B" w:rsidRDefault="00E079C4" w:rsidP="00B632BE">
      <w:pPr>
        <w:pStyle w:val="Listenabsatz"/>
        <w:numPr>
          <w:ilvl w:val="0"/>
          <w:numId w:val="11"/>
        </w:numPr>
      </w:pPr>
      <w:r>
        <w:t>Überprüft dies im Experiment, indem ihr versucht, einen Becher, den Mülleimer oder was auch immer zu treffen.</w:t>
      </w:r>
    </w:p>
    <w:sectPr w:rsidR="00B632BE" w:rsidRPr="00B4379B" w:rsidSect="007F2DFD">
      <w:headerReference w:type="default" r:id="rId9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BD2" w:rsidRDefault="004C2BD2" w:rsidP="00822AF8">
      <w:pPr>
        <w:spacing w:after="0" w:line="240" w:lineRule="auto"/>
      </w:pPr>
      <w:r>
        <w:separator/>
      </w:r>
    </w:p>
  </w:endnote>
  <w:endnote w:type="continuationSeparator" w:id="0">
    <w:p w:rsidR="004C2BD2" w:rsidRDefault="004C2BD2" w:rsidP="00822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BD2" w:rsidRDefault="004C2BD2" w:rsidP="00822AF8">
      <w:pPr>
        <w:spacing w:after="0" w:line="240" w:lineRule="auto"/>
      </w:pPr>
      <w:r>
        <w:separator/>
      </w:r>
    </w:p>
  </w:footnote>
  <w:footnote w:type="continuationSeparator" w:id="0">
    <w:p w:rsidR="004C2BD2" w:rsidRDefault="004C2BD2" w:rsidP="00822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F8" w:rsidRPr="00822AF8" w:rsidRDefault="00822AF8" w:rsidP="00822AF8">
    <w:pPr>
      <w:pStyle w:val="Kopfzeile"/>
      <w:jc w:val="right"/>
      <w:rPr>
        <w:b/>
      </w:rPr>
    </w:pPr>
    <w:r w:rsidRPr="00822AF8">
      <w:rPr>
        <w:b/>
      </w:rPr>
      <w:t>Ren</w:t>
    </w:r>
    <w:r w:rsidR="00130279">
      <w:rPr>
        <w:b/>
      </w:rPr>
      <w:t xml:space="preserve"> </w:t>
    </w:r>
    <w:r w:rsidR="00B4379B">
      <w:rPr>
        <w:b/>
      </w:rPr>
      <w:t>4A</w:t>
    </w:r>
    <w:r w:rsidR="00335308">
      <w:rPr>
        <w:b/>
      </w:rPr>
      <w:t>/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A35979"/>
    <w:multiLevelType w:val="hybridMultilevel"/>
    <w:tmpl w:val="FFAC36FC"/>
    <w:lvl w:ilvl="0" w:tplc="EFBA4C8C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168CC"/>
    <w:multiLevelType w:val="hybridMultilevel"/>
    <w:tmpl w:val="58B6C396"/>
    <w:lvl w:ilvl="0" w:tplc="ED28DD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F666B"/>
    <w:multiLevelType w:val="hybridMultilevel"/>
    <w:tmpl w:val="7FF2D894"/>
    <w:lvl w:ilvl="0" w:tplc="8C1474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E0607E"/>
    <w:multiLevelType w:val="hybridMultilevel"/>
    <w:tmpl w:val="E3782146"/>
    <w:lvl w:ilvl="0" w:tplc="E1028F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4BD1901"/>
    <w:multiLevelType w:val="hybridMultilevel"/>
    <w:tmpl w:val="AD0881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92474"/>
    <w:multiLevelType w:val="hybridMultilevel"/>
    <w:tmpl w:val="AD0881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5A7B71"/>
    <w:multiLevelType w:val="hybridMultilevel"/>
    <w:tmpl w:val="36BAF654"/>
    <w:lvl w:ilvl="0" w:tplc="AC165C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83E4D9D"/>
    <w:multiLevelType w:val="hybridMultilevel"/>
    <w:tmpl w:val="36BAF654"/>
    <w:lvl w:ilvl="0" w:tplc="AC165C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616C7A"/>
    <w:multiLevelType w:val="hybridMultilevel"/>
    <w:tmpl w:val="9446B85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EE1331"/>
    <w:multiLevelType w:val="hybridMultilevel"/>
    <w:tmpl w:val="49BE5C4E"/>
    <w:lvl w:ilvl="0" w:tplc="FABECE7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516D66"/>
    <w:multiLevelType w:val="hybridMultilevel"/>
    <w:tmpl w:val="E948F2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10"/>
  </w:num>
  <w:num w:numId="5">
    <w:abstractNumId w:val="2"/>
  </w:num>
  <w:num w:numId="6">
    <w:abstractNumId w:val="9"/>
  </w:num>
  <w:num w:numId="7">
    <w:abstractNumId w:val="8"/>
  </w:num>
  <w:num w:numId="8">
    <w:abstractNumId w:val="6"/>
  </w:num>
  <w:num w:numId="9">
    <w:abstractNumId w:val="7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79B"/>
    <w:rsid w:val="00015A2B"/>
    <w:rsid w:val="00021633"/>
    <w:rsid w:val="000B27D0"/>
    <w:rsid w:val="000D0CA5"/>
    <w:rsid w:val="00121B88"/>
    <w:rsid w:val="00130279"/>
    <w:rsid w:val="00151CCD"/>
    <w:rsid w:val="00157D3A"/>
    <w:rsid w:val="001E6578"/>
    <w:rsid w:val="00214338"/>
    <w:rsid w:val="002329D9"/>
    <w:rsid w:val="0025545B"/>
    <w:rsid w:val="002A3CA5"/>
    <w:rsid w:val="002D7222"/>
    <w:rsid w:val="00335308"/>
    <w:rsid w:val="003C4589"/>
    <w:rsid w:val="00414849"/>
    <w:rsid w:val="00450381"/>
    <w:rsid w:val="004C198E"/>
    <w:rsid w:val="004C2BD2"/>
    <w:rsid w:val="004C312F"/>
    <w:rsid w:val="004C39E8"/>
    <w:rsid w:val="004D1B8A"/>
    <w:rsid w:val="004E1791"/>
    <w:rsid w:val="00543DEF"/>
    <w:rsid w:val="00573DD3"/>
    <w:rsid w:val="0059099F"/>
    <w:rsid w:val="006439E6"/>
    <w:rsid w:val="006F5C91"/>
    <w:rsid w:val="007F2DFD"/>
    <w:rsid w:val="00822AF8"/>
    <w:rsid w:val="008433FD"/>
    <w:rsid w:val="008A77C1"/>
    <w:rsid w:val="009340BD"/>
    <w:rsid w:val="00945A8A"/>
    <w:rsid w:val="009632A6"/>
    <w:rsid w:val="00AE567D"/>
    <w:rsid w:val="00AF14A8"/>
    <w:rsid w:val="00B05376"/>
    <w:rsid w:val="00B206A4"/>
    <w:rsid w:val="00B4379B"/>
    <w:rsid w:val="00B469C3"/>
    <w:rsid w:val="00B5787A"/>
    <w:rsid w:val="00B632BE"/>
    <w:rsid w:val="00B90CED"/>
    <w:rsid w:val="00BD28DB"/>
    <w:rsid w:val="00BE2E8C"/>
    <w:rsid w:val="00C1059F"/>
    <w:rsid w:val="00C638D4"/>
    <w:rsid w:val="00C74D13"/>
    <w:rsid w:val="00C76DD5"/>
    <w:rsid w:val="00CC75E1"/>
    <w:rsid w:val="00D345C7"/>
    <w:rsid w:val="00E079C4"/>
    <w:rsid w:val="00E511AC"/>
    <w:rsid w:val="00EB24F7"/>
    <w:rsid w:val="00F01DF5"/>
    <w:rsid w:val="00F27D18"/>
    <w:rsid w:val="00F326A7"/>
    <w:rsid w:val="00F67CD8"/>
    <w:rsid w:val="00F91C1C"/>
    <w:rsid w:val="00FE78F9"/>
    <w:rsid w:val="00FF6077"/>
    <w:rsid w:val="00FF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561FD8D-D890-4781-9813-832D81126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91C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7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91C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27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7D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D0CA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91C1C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91C1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2AF8"/>
  </w:style>
  <w:style w:type="paragraph" w:styleId="Fuzeile">
    <w:name w:val="footer"/>
    <w:basedOn w:val="Standard"/>
    <w:link w:val="FuzeileZchn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2AF8"/>
  </w:style>
  <w:style w:type="character" w:styleId="Platzhaltertext">
    <w:name w:val="Placeholder Text"/>
    <w:basedOn w:val="Absatz-Standardschriftart"/>
    <w:uiPriority w:val="99"/>
    <w:semiHidden/>
    <w:rsid w:val="00B90C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igene%20Dateien\Dropbox\DSM\DSM%20Allgemein\Word%20Vorlagen\DFU%20AB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DFU AB</Template>
  <TotalTime>0</TotalTime>
  <Pages>1</Pages>
  <Words>115</Words>
  <Characters>727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/Waagerechter Wurf (Schülerexperiment)</vt:lpstr>
    </vt:vector>
  </TitlesOfParts>
  <Company>WWU Münster</Company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xrenius</dc:creator>
  <cp:keywords/>
  <dc:description/>
  <cp:lastModifiedBy>xrenius</cp:lastModifiedBy>
  <cp:revision>5</cp:revision>
  <cp:lastPrinted>2015-08-14T11:45:00Z</cp:lastPrinted>
  <dcterms:created xsi:type="dcterms:W3CDTF">2016-05-24T20:37:00Z</dcterms:created>
  <dcterms:modified xsi:type="dcterms:W3CDTF">2016-05-25T13:57:00Z</dcterms:modified>
</cp:coreProperties>
</file>