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0E9" w:rsidRDefault="00F520E9" w:rsidP="00822AF8">
      <w:pPr>
        <w:pStyle w:val="berschrift1"/>
        <w:spacing w:before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3BF0B2" wp14:editId="578D9D1A">
                <wp:simplePos x="0" y="0"/>
                <wp:positionH relativeFrom="column">
                  <wp:posOffset>3434080</wp:posOffset>
                </wp:positionH>
                <wp:positionV relativeFrom="paragraph">
                  <wp:posOffset>122555</wp:posOffset>
                </wp:positionV>
                <wp:extent cx="2647950" cy="1557020"/>
                <wp:effectExtent l="0" t="0" r="19050" b="24130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55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0E9" w:rsidRPr="00255211" w:rsidRDefault="00F520E9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der </w:t>
                            </w:r>
                            <w:proofErr w:type="spellStart"/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Druck</w:t>
                            </w:r>
                            <w:proofErr w:type="gramStart"/>
                            <w:r w:rsidR="0033135B" w:rsidRPr="00255211">
                              <w:rPr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33135B" w:rsidRPr="00255211">
                              <w:rPr>
                                <w:rFonts w:ascii="Times New Roman" w:hAnsi="Times New Roman" w:cs="Times New Roman"/>
                                <w:b/>
                                <w:strike/>
                                <w:sz w:val="16"/>
                                <w:szCs w:val="16"/>
                              </w:rPr>
                              <w:t>¨</w:t>
                            </w:r>
                            <w:proofErr w:type="gramEnd"/>
                            <w:r w:rsidR="0033135B" w:rsidRPr="00255211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proofErr w:type="spellEnd"/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presion</w:t>
                            </w:r>
                            <w:proofErr w:type="spellEnd"/>
                          </w:p>
                          <w:p w:rsidR="00E12122" w:rsidRPr="00255211" w:rsidRDefault="00E1212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das Gas,-e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55211">
                              <w:rPr>
                                <w:i/>
                                <w:sz w:val="16"/>
                                <w:szCs w:val="16"/>
                              </w:rPr>
                              <w:t>gasförmiger Stoff,-e</w:t>
                            </w:r>
                          </w:p>
                          <w:p w:rsidR="00E12122" w:rsidRPr="00255211" w:rsidRDefault="00E1212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der Feststoff</w:t>
                            </w:r>
                            <w:r w:rsidR="00764705" w:rsidRPr="00255211">
                              <w:rPr>
                                <w:b/>
                                <w:sz w:val="16"/>
                                <w:szCs w:val="16"/>
                              </w:rPr>
                              <w:t>,-e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55211">
                              <w:rPr>
                                <w:i/>
                                <w:sz w:val="16"/>
                                <w:szCs w:val="16"/>
                              </w:rPr>
                              <w:t>fester Stoff,-e</w:t>
                            </w:r>
                          </w:p>
                          <w:p w:rsidR="00E12122" w:rsidRPr="00255211" w:rsidRDefault="00E1212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die Flüssigkeit,-en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55211">
                              <w:rPr>
                                <w:i/>
                                <w:sz w:val="16"/>
                                <w:szCs w:val="16"/>
                              </w:rPr>
                              <w:t>flüssiger Stoff,-e</w:t>
                            </w:r>
                          </w:p>
                          <w:p w:rsidR="00E12122" w:rsidRPr="00255211" w:rsidRDefault="00E12122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das Teilchen,-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partícula</w:t>
                            </w:r>
                            <w:proofErr w:type="spellEnd"/>
                          </w:p>
                          <w:p w:rsidR="00E12122" w:rsidRPr="00255211" w:rsidRDefault="00764705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binden, band, gebunden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atar</w:t>
                            </w:r>
                            <w:proofErr w:type="spellEnd"/>
                            <w:r w:rsidRPr="00255211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ligar</w:t>
                            </w:r>
                            <w:proofErr w:type="spellEnd"/>
                          </w:p>
                          <w:p w:rsidR="0033135B" w:rsidRPr="00255211" w:rsidRDefault="0033135B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schwingen, schwang, geschwungen</w:t>
                            </w:r>
                          </w:p>
                          <w:p w:rsidR="0033135B" w:rsidRPr="00255211" w:rsidRDefault="0033135B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oscilar</w:t>
                            </w:r>
                            <w:proofErr w:type="spellEnd"/>
                            <w:r w:rsidRPr="00255211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vibrar</w:t>
                            </w:r>
                            <w:proofErr w:type="spellEnd"/>
                          </w:p>
                          <w:p w:rsidR="0033135B" w:rsidRPr="00255211" w:rsidRDefault="0033135B" w:rsidP="0033135B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benachbart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vecino</w:t>
                            </w:r>
                            <w:proofErr w:type="spellEnd"/>
                            <w:r w:rsidRPr="00255211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colindante</w:t>
                            </w:r>
                            <w:proofErr w:type="spellEnd"/>
                          </w:p>
                          <w:p w:rsidR="0033135B" w:rsidRPr="00255211" w:rsidRDefault="0033135B" w:rsidP="0033135B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55211">
                              <w:rPr>
                                <w:b/>
                                <w:sz w:val="16"/>
                                <w:szCs w:val="16"/>
                              </w:rPr>
                              <w:t>völlig</w:t>
                            </w:r>
                            <w:r w:rsidRPr="00255211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 w:rsidRPr="00255211">
                              <w:rPr>
                                <w:sz w:val="16"/>
                                <w:szCs w:val="16"/>
                              </w:rPr>
                              <w:t>completamente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0.4pt;margin-top:9.65pt;width:208.5pt;height:1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">
                <v:textbox>
                  <w:txbxContent>
                    <w:p w:rsidR="00F520E9" w:rsidRPr="00255211" w:rsidRDefault="00F520E9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 xml:space="preserve">der </w:t>
                      </w:r>
                      <w:proofErr w:type="spellStart"/>
                      <w:r w:rsidRPr="00255211">
                        <w:rPr>
                          <w:b/>
                          <w:sz w:val="16"/>
                          <w:szCs w:val="16"/>
                        </w:rPr>
                        <w:t>Druck</w:t>
                      </w:r>
                      <w:proofErr w:type="gramStart"/>
                      <w:r w:rsidR="0033135B" w:rsidRPr="00255211">
                        <w:rPr>
                          <w:b/>
                          <w:sz w:val="16"/>
                          <w:szCs w:val="16"/>
                        </w:rPr>
                        <w:t>,</w:t>
                      </w:r>
                      <w:r w:rsidR="0033135B" w:rsidRPr="00255211">
                        <w:rPr>
                          <w:rFonts w:ascii="Times New Roman" w:hAnsi="Times New Roman" w:cs="Times New Roman"/>
                          <w:b/>
                          <w:strike/>
                          <w:sz w:val="16"/>
                          <w:szCs w:val="16"/>
                        </w:rPr>
                        <w:t>¨</w:t>
                      </w:r>
                      <w:proofErr w:type="gramEnd"/>
                      <w:r w:rsidR="0033135B" w:rsidRPr="00255211">
                        <w:rPr>
                          <w:b/>
                          <w:sz w:val="16"/>
                          <w:szCs w:val="16"/>
                        </w:rPr>
                        <w:t>e</w:t>
                      </w:r>
                      <w:proofErr w:type="spellEnd"/>
                      <w:r w:rsidRPr="00255211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presion</w:t>
                      </w:r>
                      <w:proofErr w:type="spellEnd"/>
                    </w:p>
                    <w:p w:rsidR="00E12122" w:rsidRPr="00255211" w:rsidRDefault="00E1212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das Gas,-e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r w:rsidRPr="00255211">
                        <w:rPr>
                          <w:i/>
                          <w:sz w:val="16"/>
                          <w:szCs w:val="16"/>
                        </w:rPr>
                        <w:t>gasförmiger Stoff,-e</w:t>
                      </w:r>
                    </w:p>
                    <w:p w:rsidR="00E12122" w:rsidRPr="00255211" w:rsidRDefault="00E1212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der Feststoff</w:t>
                      </w:r>
                      <w:r w:rsidR="00764705" w:rsidRPr="00255211">
                        <w:rPr>
                          <w:b/>
                          <w:sz w:val="16"/>
                          <w:szCs w:val="16"/>
                        </w:rPr>
                        <w:t>,-e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r w:rsidRPr="00255211">
                        <w:rPr>
                          <w:i/>
                          <w:sz w:val="16"/>
                          <w:szCs w:val="16"/>
                        </w:rPr>
                        <w:t>fester Stoff,-e</w:t>
                      </w:r>
                    </w:p>
                    <w:p w:rsidR="00E12122" w:rsidRPr="00255211" w:rsidRDefault="00E1212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die Flüssigkeit,-en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r w:rsidRPr="00255211">
                        <w:rPr>
                          <w:i/>
                          <w:sz w:val="16"/>
                          <w:szCs w:val="16"/>
                        </w:rPr>
                        <w:t>flüssiger Stoff,-e</w:t>
                      </w:r>
                    </w:p>
                    <w:p w:rsidR="00E12122" w:rsidRPr="00255211" w:rsidRDefault="00E12122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das Teilchen,-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partícula</w:t>
                      </w:r>
                      <w:proofErr w:type="spellEnd"/>
                    </w:p>
                    <w:p w:rsidR="00E12122" w:rsidRPr="00255211" w:rsidRDefault="00764705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binden, band, gebunden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atar</w:t>
                      </w:r>
                      <w:proofErr w:type="spellEnd"/>
                      <w:r w:rsidRPr="00255211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ligar</w:t>
                      </w:r>
                      <w:proofErr w:type="spellEnd"/>
                    </w:p>
                    <w:p w:rsidR="0033135B" w:rsidRPr="00255211" w:rsidRDefault="0033135B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schwingen, schwang, geschwungen</w:t>
                      </w:r>
                    </w:p>
                    <w:p w:rsidR="0033135B" w:rsidRPr="00255211" w:rsidRDefault="0033135B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oscilar</w:t>
                      </w:r>
                      <w:proofErr w:type="spellEnd"/>
                      <w:r w:rsidRPr="00255211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vibrar</w:t>
                      </w:r>
                      <w:proofErr w:type="spellEnd"/>
                    </w:p>
                    <w:p w:rsidR="0033135B" w:rsidRPr="00255211" w:rsidRDefault="0033135B" w:rsidP="0033135B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benachbart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vecino</w:t>
                      </w:r>
                      <w:proofErr w:type="spellEnd"/>
                      <w:r w:rsidRPr="00255211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colindante</w:t>
                      </w:r>
                      <w:proofErr w:type="spellEnd"/>
                    </w:p>
                    <w:p w:rsidR="0033135B" w:rsidRPr="00255211" w:rsidRDefault="0033135B" w:rsidP="0033135B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55211">
                        <w:rPr>
                          <w:b/>
                          <w:sz w:val="16"/>
                          <w:szCs w:val="16"/>
                        </w:rPr>
                        <w:t>völlig</w:t>
                      </w:r>
                      <w:r w:rsidRPr="00255211">
                        <w:rPr>
                          <w:sz w:val="16"/>
                          <w:szCs w:val="16"/>
                        </w:rPr>
                        <w:tab/>
                      </w:r>
                      <w:proofErr w:type="spellStart"/>
                      <w:r w:rsidRPr="00255211">
                        <w:rPr>
                          <w:sz w:val="16"/>
                          <w:szCs w:val="16"/>
                        </w:rPr>
                        <w:t>completamente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t>Die Aggregatszustände</w:t>
      </w:r>
    </w:p>
    <w:p w:rsidR="002D7222" w:rsidRDefault="00F520E9" w:rsidP="00214338">
      <w:pPr>
        <w:pStyle w:val="berschrift3"/>
      </w:pPr>
      <w:r>
        <w:t>Was ist ein Aggregatszustand</w:t>
      </w:r>
      <w:r w:rsidR="00214338">
        <w:t>?</w:t>
      </w:r>
    </w:p>
    <w:p w:rsidR="00214338" w:rsidRDefault="00F520E9" w:rsidP="00214338">
      <w:r>
        <w:t>Fast alle Stoffe können abhängig von ihrer Temperatur (und meistens auch des Druckes) drei unte</w:t>
      </w:r>
      <w:r w:rsidR="00E12122">
        <w:t>rschiedliche Zustände annehmen:</w:t>
      </w:r>
      <w:r w:rsidR="00255211">
        <w:t xml:space="preserve"> </w:t>
      </w:r>
      <w:r w:rsidRPr="00E12122">
        <w:rPr>
          <w:i/>
        </w:rPr>
        <w:t>fest, flüssig und gasf</w:t>
      </w:r>
      <w:r w:rsidR="00E12122" w:rsidRPr="00E12122">
        <w:rPr>
          <w:i/>
        </w:rPr>
        <w:t>örmig</w:t>
      </w:r>
      <w:r w:rsidR="00E12122">
        <w:t>.</w:t>
      </w:r>
    </w:p>
    <w:p w:rsidR="00E12122" w:rsidRDefault="00E12122" w:rsidP="00214338">
      <w:r>
        <w:t>Diese unterscheiden sich darin, dass die einzelnen Teilchen</w:t>
      </w:r>
      <w:r w:rsidR="00764705">
        <w:t xml:space="preserve"> unterschiedlich stark aneinander gebunden sind.</w:t>
      </w:r>
    </w:p>
    <w:p w:rsidR="00764705" w:rsidRDefault="00764705" w:rsidP="00214338">
      <w:r>
        <w:t>Feststoffe:</w:t>
      </w:r>
    </w:p>
    <w:p w:rsidR="00295E3A" w:rsidRDefault="00295E3A" w:rsidP="00295E3A">
      <w:pPr>
        <w:tabs>
          <w:tab w:val="left" w:leader="dot" w:pos="9072"/>
        </w:tabs>
      </w:pPr>
      <w:r>
        <w:tab/>
      </w:r>
    </w:p>
    <w:p w:rsidR="00295E3A" w:rsidRDefault="00295E3A" w:rsidP="00295E3A">
      <w:pPr>
        <w:tabs>
          <w:tab w:val="left" w:leader="dot" w:pos="9072"/>
        </w:tabs>
      </w:pPr>
      <w:r>
        <w:tab/>
      </w:r>
    </w:p>
    <w:p w:rsidR="00295E3A" w:rsidRDefault="0033135B" w:rsidP="00295E3A">
      <w:pPr>
        <w:tabs>
          <w:tab w:val="left" w:leader="dot" w:pos="9072"/>
        </w:tabs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3F6DFA" wp14:editId="1E6B1053">
                <wp:simplePos x="0" y="0"/>
                <wp:positionH relativeFrom="column">
                  <wp:posOffset>-42545</wp:posOffset>
                </wp:positionH>
                <wp:positionV relativeFrom="paragraph">
                  <wp:posOffset>331470</wp:posOffset>
                </wp:positionV>
                <wp:extent cx="5871845" cy="485775"/>
                <wp:effectExtent l="0" t="0" r="14605" b="28575"/>
                <wp:wrapSquare wrapText="bothSides"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45" cy="485775"/>
                          <a:chOff x="0" y="0"/>
                          <a:chExt cx="5871845" cy="842645"/>
                        </a:xfrm>
                      </wpg:grpSpPr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1845" cy="842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35B" w:rsidRPr="00FC700B" w:rsidRDefault="0033135B" w:rsidP="0033135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in Feststoffen - die Teilchen – feste Position – höchste Dichte </w:t>
                              </w:r>
                            </w:p>
                            <w:p w:rsidR="0033135B" w:rsidRPr="00FC700B" w:rsidRDefault="0033135B" w:rsidP="0033135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Form nicht veränderbar</w:t>
                              </w:r>
                              <w:r w:rsid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sich nur wenig bewegen können– schwingen – besitzen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013" y="61913"/>
                            <a:ext cx="762000" cy="681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" o:spid="_x0000_s1027" style="position:absolute;margin-left:-3.35pt;margin-top:26.1pt;width:462.35pt;height:38.25pt;z-index:251662336;mso-height-relative:margin" coordsize="58718,8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">
                <v:shape id="_x0000_s1028" type="#_x0000_t202" style="position:absolute;width:58718;height:8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33135B" w:rsidRPr="00FC700B" w:rsidRDefault="0033135B" w:rsidP="0033135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in Feststoffen - die Teilchen – feste Position – höchste Dichte </w:t>
                        </w:r>
                      </w:p>
                      <w:p w:rsidR="0033135B" w:rsidRPr="00FC700B" w:rsidRDefault="0033135B" w:rsidP="0033135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Form nicht veränderbar</w:t>
                        </w:r>
                        <w:r w:rsid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- </w:t>
                        </w:r>
                        <w:r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sich nur wenig bewegen können– schwingen – besitzen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9" type="#_x0000_t75" style="position:absolute;left:50530;top:619;width:7620;height: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WIm/AAAA2gAAAA8AAABkcnMvZG93bnJldi54bWxEj82KAjEQhO+C7xBa8KYZFxQdjaILi3v0&#10;D7y2kzYzOOkMSVZn394Igseiqr6iFqvW1uJOPlSOFYyGGQjiwumKjYLT8WcwBREissbaMSn4pwCr&#10;ZbezwFy7B+/pfohGJAiHHBWUMTa5lKEoyWIYuoY4eVfnLcYkvZHa4yPBbS2/smwiLVacFkps6Luk&#10;4nb4swridOxvx8t25gzt1qY6b5uNZ6X6vXY9BxGpjZ/wu/2rFUzgdSXd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01iJvwAAANoAAAAPAAAAAAAAAAAAAAAAAJ8CAABk&#10;cnMvZG93bnJldi54bWxQSwUGAAAAAAQABAD3AAAAiwMAAAAA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 w:rsidR="00295E3A">
        <w:tab/>
      </w:r>
    </w:p>
    <w:p w:rsidR="0033135B" w:rsidRDefault="0033135B" w:rsidP="0033135B">
      <w:r>
        <w:t>Flüssigkeiten:</w:t>
      </w:r>
    </w:p>
    <w:p w:rsidR="0033135B" w:rsidRDefault="0033135B" w:rsidP="0033135B">
      <w:pPr>
        <w:tabs>
          <w:tab w:val="left" w:leader="dot" w:pos="9072"/>
        </w:tabs>
      </w:pPr>
      <w:r>
        <w:tab/>
      </w:r>
    </w:p>
    <w:p w:rsidR="0033135B" w:rsidRDefault="0033135B" w:rsidP="0033135B">
      <w:pPr>
        <w:tabs>
          <w:tab w:val="left" w:leader="dot" w:pos="9072"/>
        </w:tabs>
      </w:pPr>
      <w:r>
        <w:tab/>
      </w:r>
    </w:p>
    <w:p w:rsidR="0033135B" w:rsidRDefault="00225166" w:rsidP="0033135B">
      <w:pPr>
        <w:tabs>
          <w:tab w:val="left" w:leader="dot" w:pos="907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F7C0B" wp14:editId="5906BBA3">
                <wp:simplePos x="0" y="0"/>
                <wp:positionH relativeFrom="column">
                  <wp:posOffset>-28257</wp:posOffset>
                </wp:positionH>
                <wp:positionV relativeFrom="paragraph">
                  <wp:posOffset>335598</wp:posOffset>
                </wp:positionV>
                <wp:extent cx="5871845" cy="490220"/>
                <wp:effectExtent l="0" t="0" r="14605" b="2413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00B" w:rsidRDefault="0033135B" w:rsidP="0033135B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C70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Flüssigkeiten - die Teilchen – veränderliche Position</w:t>
                            </w:r>
                            <w:r w:rsidR="00FC70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C70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Form passt sich der Umgebung an</w:t>
                            </w:r>
                          </w:p>
                          <w:p w:rsidR="0033135B" w:rsidRPr="0033135B" w:rsidRDefault="0033135B" w:rsidP="0033135B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C70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sich frei gegeneinander bewegen</w:t>
                            </w:r>
                            <w:r w:rsidR="00FC70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FC700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noch immer an benachbarten Teilchen gebunden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2.2pt;margin-top:26.45pt;width:462.35pt;height:3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">
                <v:textbox>
                  <w:txbxContent>
                    <w:p w:rsidR="00FC700B" w:rsidRDefault="0033135B" w:rsidP="0033135B">
                      <w:pPr>
                        <w:tabs>
                          <w:tab w:val="right" w:leader="dot" w:pos="9072"/>
                        </w:tabs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C700B">
                        <w:rPr>
                          <w:rFonts w:ascii="Comic Sans MS" w:hAnsi="Comic Sans MS"/>
                          <w:sz w:val="16"/>
                          <w:szCs w:val="16"/>
                        </w:rPr>
                        <w:t>in Flüssigkeiten - die Teilchen – veränderliche Position</w:t>
                      </w:r>
                      <w:r w:rsidR="00FC700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- </w:t>
                      </w:r>
                      <w:r w:rsidRPr="00FC700B">
                        <w:rPr>
                          <w:rFonts w:ascii="Comic Sans MS" w:hAnsi="Comic Sans MS"/>
                          <w:sz w:val="16"/>
                          <w:szCs w:val="16"/>
                        </w:rPr>
                        <w:t>Form passt sich der Umgebung an</w:t>
                      </w:r>
                    </w:p>
                    <w:p w:rsidR="0033135B" w:rsidRPr="0033135B" w:rsidRDefault="0033135B" w:rsidP="0033135B">
                      <w:pPr>
                        <w:tabs>
                          <w:tab w:val="right" w:leader="dot" w:pos="9072"/>
                        </w:tabs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C700B">
                        <w:rPr>
                          <w:rFonts w:ascii="Comic Sans MS" w:hAnsi="Comic Sans MS"/>
                          <w:sz w:val="16"/>
                          <w:szCs w:val="16"/>
                        </w:rPr>
                        <w:t>sich frei gegeneinander bewegen</w:t>
                      </w:r>
                      <w:r w:rsidR="00FC700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- </w:t>
                      </w:r>
                      <w:r w:rsidRPr="00FC700B">
                        <w:rPr>
                          <w:rFonts w:ascii="Comic Sans MS" w:hAnsi="Comic Sans MS"/>
                          <w:sz w:val="16"/>
                          <w:szCs w:val="16"/>
                        </w:rPr>
                        <w:t>noch immer an benachbarten Teilchen gebunden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69C94500" wp14:editId="6968EFB5">
            <wp:simplePos x="0" y="0"/>
            <wp:positionH relativeFrom="column">
              <wp:posOffset>5067300</wp:posOffset>
            </wp:positionH>
            <wp:positionV relativeFrom="paragraph">
              <wp:posOffset>384081</wp:posOffset>
            </wp:positionV>
            <wp:extent cx="762000" cy="396202"/>
            <wp:effectExtent l="0" t="0" r="0" b="444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9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35B">
        <w:tab/>
      </w:r>
    </w:p>
    <w:p w:rsidR="0033135B" w:rsidRDefault="0033135B" w:rsidP="0033135B">
      <w:r>
        <w:t>Gase:</w:t>
      </w:r>
    </w:p>
    <w:p w:rsidR="0033135B" w:rsidRDefault="0033135B" w:rsidP="0033135B">
      <w:pPr>
        <w:tabs>
          <w:tab w:val="left" w:leader="dot" w:pos="9072"/>
        </w:tabs>
      </w:pPr>
      <w:r>
        <w:tab/>
      </w:r>
    </w:p>
    <w:p w:rsidR="0033135B" w:rsidRDefault="0033135B" w:rsidP="0033135B">
      <w:pPr>
        <w:tabs>
          <w:tab w:val="left" w:leader="dot" w:pos="9072"/>
        </w:tabs>
      </w:pPr>
      <w:r>
        <w:tab/>
      </w:r>
    </w:p>
    <w:p w:rsidR="0033135B" w:rsidRDefault="00FC700B" w:rsidP="0033135B">
      <w:pPr>
        <w:tabs>
          <w:tab w:val="left" w:leader="dot" w:pos="9072"/>
        </w:tabs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AA2BE5" wp14:editId="1E62D340">
                <wp:simplePos x="0" y="0"/>
                <wp:positionH relativeFrom="column">
                  <wp:posOffset>13970</wp:posOffset>
                </wp:positionH>
                <wp:positionV relativeFrom="paragraph">
                  <wp:posOffset>359410</wp:posOffset>
                </wp:positionV>
                <wp:extent cx="5757545" cy="523875"/>
                <wp:effectExtent l="0" t="0" r="14605" b="28575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545" cy="523875"/>
                          <a:chOff x="0" y="0"/>
                          <a:chExt cx="5871845" cy="842645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1845" cy="842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700B" w:rsidRDefault="0033135B" w:rsidP="0033135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in Gasen - die Teilchen – völlig ungebunden</w:t>
                              </w:r>
                              <w:r w:rsidR="00FC700B"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sich völlig frei bewegen</w:t>
                              </w:r>
                            </w:p>
                            <w:p w:rsidR="0033135B" w:rsidRPr="0033135B" w:rsidRDefault="00FC700B" w:rsidP="0033135B">
                              <w:pPr>
                                <w:tabs>
                                  <w:tab w:val="right" w:leader="dot" w:pos="9072"/>
                                </w:tabs>
                                <w:spacing w:after="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FC700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viel geringere Dichte besitzen 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013" y="61913"/>
                            <a:ext cx="762000" cy="681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" o:spid="_x0000_s1031" style="position:absolute;margin-left:1.1pt;margin-top:28.3pt;width:453.35pt;height:41.25pt;z-index:251660288;mso-height-relative:margin" coordsize="58718,8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">
                <v:shape id="_x0000_s1032" type="#_x0000_t202" style="position:absolute;width:58718;height:8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FC700B" w:rsidRDefault="0033135B" w:rsidP="0033135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in Gasen - die Teilchen – völlig ungebunden</w:t>
                        </w:r>
                        <w:r w:rsidR="00FC700B"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- </w:t>
                        </w:r>
                        <w:r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sich völlig frei bewegen</w:t>
                        </w:r>
                      </w:p>
                      <w:p w:rsidR="0033135B" w:rsidRPr="0033135B" w:rsidRDefault="00FC700B" w:rsidP="0033135B">
                        <w:pPr>
                          <w:tabs>
                            <w:tab w:val="right" w:leader="dot" w:pos="9072"/>
                          </w:tabs>
                          <w:spacing w:after="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FC700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viel geringere Dichte besitzen als</w:t>
                        </w:r>
                      </w:p>
                    </w:txbxContent>
                  </v:textbox>
                </v:shape>
                <v:shape id="Grafik 5" o:spid="_x0000_s1033" type="#_x0000_t75" style="position:absolute;left:50530;top:619;width:7620;height: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xv6/AAAA2gAAAA8AAABkcnMvZG93bnJldi54bWxEj0GLwjAUhO+C/yE8wZumLihajaILix5d&#10;K3h9Ns+02LyUJKv135uFhT0OM/MNs9p0thEP8qF2rGAyzkAQl07XbBSci6/RHESIyBobx6TgRQE2&#10;635vhbl2T/6mxykakSAcclRQxdjmUoayIoth7Fri5N2ctxiT9EZqj88Et438yLKZtFhzWqiwpc+K&#10;yvvpxyqI86m/F9f9whk6bk192bc7z0oNB912CSJSF//Df+2DVjCF3yvpBs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Acb+vwAAANoAAAAPAAAAAAAAAAAAAAAAAJ8CAABk&#10;cnMvZG93bnJldi54bWxQSwUGAAAAAAQABAD3AAAAiwMAAAAA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 w:rsidR="0033135B">
        <w:tab/>
      </w:r>
    </w:p>
    <w:p w:rsidR="00295E3A" w:rsidRDefault="00255211" w:rsidP="00255211">
      <w:pPr>
        <w:tabs>
          <w:tab w:val="left" w:leader="dot" w:pos="9072"/>
        </w:tabs>
        <w:ind w:left="-709"/>
        <w:jc w:val="center"/>
      </w:pPr>
      <w:r>
        <w:object w:dxaOrig="18605" w:dyaOrig="4433">
          <v:shape id="_x0000_i1025" type="#_x0000_t75" style="width:539.65pt;height:130.9pt" o:ole="">
            <v:imagedata r:id="rId10" o:title="" croptop="3436f" cropbottom="2975f" cropleft="4613f" cropright="3095f" gain="2.5" blacklevel="-6554f"/>
          </v:shape>
          <o:OLEObject Type="Embed" ProgID="Unknown" ShapeID="_x0000_i1025" DrawAspect="Content" ObjectID="_1499425109" r:id="rId11"/>
        </w:object>
      </w:r>
      <w:bookmarkStart w:id="0" w:name="_GoBack"/>
      <w:bookmarkEnd w:id="0"/>
    </w:p>
    <w:sectPr w:rsidR="00295E3A" w:rsidSect="00822AF8">
      <w:headerReference w:type="default" r:id="rId12"/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A35" w:rsidRDefault="004E5A35" w:rsidP="00822AF8">
      <w:pPr>
        <w:spacing w:after="0" w:line="240" w:lineRule="auto"/>
      </w:pPr>
      <w:r>
        <w:separator/>
      </w:r>
    </w:p>
  </w:endnote>
  <w:endnote w:type="continuationSeparator" w:id="0">
    <w:p w:rsidR="004E5A35" w:rsidRDefault="004E5A35" w:rsidP="0082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A35" w:rsidRDefault="004E5A35" w:rsidP="00822AF8">
      <w:pPr>
        <w:spacing w:after="0" w:line="240" w:lineRule="auto"/>
      </w:pPr>
      <w:r>
        <w:separator/>
      </w:r>
    </w:p>
  </w:footnote>
  <w:footnote w:type="continuationSeparator" w:id="0">
    <w:p w:rsidR="004E5A35" w:rsidRDefault="004E5A35" w:rsidP="0082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0E9" w:rsidRPr="00822AF8" w:rsidRDefault="00F520E9" w:rsidP="00822AF8">
    <w:pPr>
      <w:pStyle w:val="Kopfzeile"/>
      <w:jc w:val="right"/>
      <w:rPr>
        <w:b/>
      </w:rPr>
    </w:pPr>
    <w:r w:rsidRPr="00822AF8">
      <w:rPr>
        <w:b/>
      </w:rPr>
      <w:t>Ren</w:t>
    </w:r>
    <w:r>
      <w:rPr>
        <w:b/>
      </w:rPr>
      <w:t xml:space="preserve"> 2A</w:t>
    </w:r>
    <w:r w:rsidRPr="00822AF8">
      <w:rPr>
        <w:b/>
      </w:rPr>
      <w:t>/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168CC"/>
    <w:multiLevelType w:val="hybridMultilevel"/>
    <w:tmpl w:val="58B6C396"/>
    <w:lvl w:ilvl="0" w:tplc="ED28D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F666B"/>
    <w:multiLevelType w:val="hybridMultilevel"/>
    <w:tmpl w:val="7FF2D894"/>
    <w:lvl w:ilvl="0" w:tplc="8C147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BD1901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92474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16D66"/>
    <w:multiLevelType w:val="hybridMultilevel"/>
    <w:tmpl w:val="E948F2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E9"/>
    <w:rsid w:val="00015A2B"/>
    <w:rsid w:val="000D0CA5"/>
    <w:rsid w:val="00121B88"/>
    <w:rsid w:val="00130279"/>
    <w:rsid w:val="00151CCD"/>
    <w:rsid w:val="00214338"/>
    <w:rsid w:val="00225166"/>
    <w:rsid w:val="00255211"/>
    <w:rsid w:val="0025545B"/>
    <w:rsid w:val="00295E3A"/>
    <w:rsid w:val="002A3CA5"/>
    <w:rsid w:val="002D7222"/>
    <w:rsid w:val="0033135B"/>
    <w:rsid w:val="003C4589"/>
    <w:rsid w:val="00450381"/>
    <w:rsid w:val="004C39E8"/>
    <w:rsid w:val="004E1791"/>
    <w:rsid w:val="004E5A35"/>
    <w:rsid w:val="00573DD3"/>
    <w:rsid w:val="0059099F"/>
    <w:rsid w:val="006439E6"/>
    <w:rsid w:val="00647A41"/>
    <w:rsid w:val="006F5C91"/>
    <w:rsid w:val="00764705"/>
    <w:rsid w:val="00822AF8"/>
    <w:rsid w:val="008433FD"/>
    <w:rsid w:val="008A77C1"/>
    <w:rsid w:val="009340BD"/>
    <w:rsid w:val="00945A8A"/>
    <w:rsid w:val="009632A6"/>
    <w:rsid w:val="00AF14A8"/>
    <w:rsid w:val="00B469C3"/>
    <w:rsid w:val="00B90CED"/>
    <w:rsid w:val="00BE2E8C"/>
    <w:rsid w:val="00C638D4"/>
    <w:rsid w:val="00C76DD5"/>
    <w:rsid w:val="00E12122"/>
    <w:rsid w:val="00EB24F7"/>
    <w:rsid w:val="00F01DF5"/>
    <w:rsid w:val="00F27D18"/>
    <w:rsid w:val="00F326A7"/>
    <w:rsid w:val="00F520E9"/>
    <w:rsid w:val="00F67CD8"/>
    <w:rsid w:val="00F91C1C"/>
    <w:rsid w:val="00FC700B"/>
    <w:rsid w:val="00FE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xrenius\Anwendungsdaten\Microsoft\Templates\DFU%20AB%20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DFU AB Vorlage</Template>
  <TotalTime>0</TotalTime>
  <Pages>1</Pages>
  <Words>53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 Münster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Malte Renius</dc:creator>
  <cp:keywords/>
  <dc:description/>
  <cp:lastModifiedBy>Malte Renius</cp:lastModifiedBy>
  <cp:revision>4</cp:revision>
  <cp:lastPrinted>2015-07-26T17:11:00Z</cp:lastPrinted>
  <dcterms:created xsi:type="dcterms:W3CDTF">2015-07-26T14:32:00Z</dcterms:created>
  <dcterms:modified xsi:type="dcterms:W3CDTF">2015-07-26T17:11:00Z</dcterms:modified>
</cp:coreProperties>
</file>