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B2C" w:rsidRDefault="00942B2C" w:rsidP="00822AF8">
      <w:pPr>
        <w:pStyle w:val="berschrift1"/>
        <w:spacing w:before="0"/>
      </w:pPr>
      <w:r>
        <w:t xml:space="preserve">Die </w:t>
      </w:r>
      <w:r w:rsidR="00665489">
        <w:t>Mondfinsternis und Sonnenfinsternis</w:t>
      </w:r>
    </w:p>
    <w:p w:rsidR="00942B2C" w:rsidRDefault="00665489" w:rsidP="00665489">
      <w:pPr>
        <w:spacing w:before="120"/>
      </w:pPr>
      <w:r>
        <w:t>Bringe die Satzteile in die richtige Reihenfolge</w:t>
      </w:r>
      <w:r w:rsidR="00942B2C">
        <w:t>. Leider sind auch die bestimmten und unbestimmten Artikel verlorengegangen. Wo „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 w:rsidR="00942B2C">
        <w:t>“</w:t>
      </w:r>
      <w:r>
        <w:t xml:space="preserve"> </w:t>
      </w:r>
      <w:r w:rsidR="00942B2C">
        <w:t xml:space="preserve">steht, muss ein bestimmter Artikel stehen </w:t>
      </w:r>
      <w:r>
        <w:t xml:space="preserve">und </w:t>
      </w:r>
      <w:r w:rsidR="00942B2C">
        <w:t>wo „</w:t>
      </w:r>
      <w:proofErr w:type="spellStart"/>
      <w:r>
        <w:t>e</w:t>
      </w:r>
      <w:r w:rsidR="00BC3345">
        <w:rPr>
          <w:highlight w:val="darkGray"/>
        </w:rPr>
        <w:t>XX</w:t>
      </w:r>
      <w:proofErr w:type="spellEnd"/>
      <w:r w:rsidR="00942B2C">
        <w:t>“</w:t>
      </w:r>
      <w:r>
        <w:t xml:space="preserve"> </w:t>
      </w:r>
      <w:r w:rsidR="00942B2C">
        <w:t>steht ein unbestimmter Artikel.</w:t>
      </w:r>
    </w:p>
    <w:p w:rsidR="00665489" w:rsidRDefault="00942B2C" w:rsidP="00665489">
      <w:pPr>
        <w:spacing w:before="120"/>
      </w:pPr>
      <w:r>
        <w:rPr>
          <w:noProof/>
          <w:lang w:eastAsia="de-DE"/>
        </w:rPr>
        <mc:AlternateContent>
          <mc:Choice Requires="wpg">
            <w:drawing>
              <wp:anchor distT="107950" distB="107950" distL="114300" distR="114300" simplePos="0" relativeHeight="251658240" behindDoc="0" locked="0" layoutInCell="1" allowOverlap="1" wp14:anchorId="4044D22F" wp14:editId="2B402147">
                <wp:simplePos x="0" y="0"/>
                <wp:positionH relativeFrom="margin">
                  <wp:posOffset>-19050</wp:posOffset>
                </wp:positionH>
                <wp:positionV relativeFrom="paragraph">
                  <wp:posOffset>304165</wp:posOffset>
                </wp:positionV>
                <wp:extent cx="6195600" cy="1350000"/>
                <wp:effectExtent l="0" t="0" r="0" b="3175"/>
                <wp:wrapTopAndBottom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600" cy="1350000"/>
                          <a:chOff x="0" y="0"/>
                          <a:chExt cx="6195695" cy="1351280"/>
                        </a:xfrm>
                      </wpg:grpSpPr>
                      <pic:pic xmlns:pic="http://schemas.openxmlformats.org/drawingml/2006/picture">
                        <pic:nvPicPr>
                          <pic:cNvPr id="3" name="Grafik 3" descr="Mondfinsternis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lum bright="-18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" r="13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695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Ellipse 15"/>
                        <wps:cNvSpPr>
                          <a:spLocks noChangeArrowheads="1"/>
                        </wps:cNvSpPr>
                        <wps:spPr bwMode="auto">
                          <a:xfrm>
                            <a:off x="3880237" y="469127"/>
                            <a:ext cx="2223659" cy="755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96AE4" id="Gruppieren 6" o:spid="_x0000_s1026" style="position:absolute;margin-left:-1.5pt;margin-top:23.95pt;width:487.85pt;height:106.3pt;z-index:251658240;mso-wrap-distance-top:8.5pt;mso-wrap-distance-bottom:8.5pt;mso-position-horizontal-relative:margin;mso-width-relative:margin;mso-height-relative:margin" coordsize="61956,13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7" type="#_x0000_t75" alt="Mondfinsternis" style="position:absolute;width:61956;height:13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tkn3CAAAA2gAAAA8AAABkcnMvZG93bnJldi54bWxEj0FrwkAUhO+C/2F5gjfdWKFodBWxKPZU&#10;jNXzI/vMBrNvQ3aN0V/fLRR6HGbmG2a57mwlWmp86VjBZJyAIM6dLrlQ8H3ajWYgfEDWWDkmBU/y&#10;sF71e0tMtXvwkdosFCJC2KeowIRQp1L63JBFP3Y1cfSurrEYomwKqRt8RLit5FuSvEuLJccFgzVt&#10;DeW37G4VnOYbOS8uufkIX/f94ZWd2+zzrNRw0G0WIAJ14T/81z5oBVP4vRJvgF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LZJ9wgAAANoAAAAPAAAAAAAAAAAAAAAAAJ8C&#10;AABkcnMvZG93bnJldi54bWxQSwUGAAAAAAQABAD3AAAAjgMAAAAA&#10;">
                  <v:imagedata r:id="rId8" o:title="Mondfinsternis" cropleft="784f" cropright="8984f" gain="126031f" blacklevel="-5898f"/>
                  <v:path arrowok="t"/>
                </v:shape>
                <v:oval id="Ellipse 15" o:spid="_x0000_s1028" style="position:absolute;left:38802;top:4691;width:22236;height:7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Gi8EA&#10;AADbAAAADwAAAGRycy9kb3ducmV2LnhtbERPzWoCMRC+F3yHMIKXUrMVW8rWKFIQPAha6wOMmzG7&#10;upmsSXTXtzeC0Nt8fL8zmXW2FlfyoXKs4H2YgSAunK7YKNj9Ld6+QISIrLF2TApuFGA27b1MMNeu&#10;5V+6bqMRKYRDjgrKGJtcylCUZDEMXUOcuIPzFmOC3kjtsU3htpajLPuUFitODSU29FNScdperIL9&#10;fuc6efbrzas5eRwf28asNkoN+t38G0SkLv6Ln+6lTvM/4PFLOkB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WxovBAAAA2wAAAA8AAAAAAAAAAAAAAAAAmAIAAGRycy9kb3du&#10;cmV2LnhtbFBLBQYAAAAABAAEAPUAAACGAwAAAAA=&#10;" filled="f"/>
                <w10:wrap type="topAndBottom" anchorx="margin"/>
              </v:group>
            </w:pict>
          </mc:Fallback>
        </mc:AlternateContent>
      </w:r>
      <w:r>
        <w:t>S</w:t>
      </w:r>
      <w:r w:rsidR="00665489">
        <w:t xml:space="preserve">chreibe </w:t>
      </w:r>
      <w:r>
        <w:t>die korrekten</w:t>
      </w:r>
      <w:r w:rsidR="00665489">
        <w:t xml:space="preserve"> Text</w:t>
      </w:r>
      <w:r>
        <w:t>e</w:t>
      </w:r>
      <w:r w:rsidR="00665489">
        <w:t xml:space="preserve"> in dein Heft.</w:t>
      </w:r>
    </w:p>
    <w:p w:rsidR="00665489" w:rsidRPr="00E36F7C" w:rsidRDefault="00665489" w:rsidP="00665489">
      <w:pPr>
        <w:pStyle w:val="berschrift3"/>
      </w:pPr>
      <w:r w:rsidRPr="00E36F7C">
        <w:t>Die Mondfinsternis</w:t>
      </w:r>
    </w:p>
    <w:p w:rsidR="00665489" w:rsidRDefault="00665489" w:rsidP="00665489">
      <w:pPr>
        <w:jc w:val="both"/>
      </w:pPr>
      <w:r>
        <w:t xml:space="preserve">1.) einmal um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 w:rsidR="00BC3345">
        <w:t xml:space="preserve"> </w:t>
      </w:r>
      <w:r>
        <w:t xml:space="preserve">Erde / bewegt sich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 w:rsidR="00BC3345">
        <w:t xml:space="preserve"> </w:t>
      </w:r>
      <w:r>
        <w:t xml:space="preserve">Mond / herum / in ungefähr 30 Tagen </w:t>
      </w:r>
    </w:p>
    <w:p w:rsidR="00665489" w:rsidRDefault="00665489" w:rsidP="00665489">
      <w:pPr>
        <w:jc w:val="both"/>
      </w:pPr>
      <w:r>
        <w:t xml:space="preserve">2.) </w:t>
      </w:r>
      <w:proofErr w:type="spellStart"/>
      <w:r>
        <w:t>e</w:t>
      </w:r>
      <w:r w:rsidR="00BC3345">
        <w:rPr>
          <w:highlight w:val="darkGray"/>
        </w:rPr>
        <w:t>XX</w:t>
      </w:r>
      <w:proofErr w:type="spellEnd"/>
      <w:r>
        <w:t xml:space="preserve"> Mondfinsternis geben / wenn sich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>
        <w:t xml:space="preserve"> Erde / dann kann es / genau zwischen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>
        <w:t xml:space="preserve"> Sonne und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>
        <w:t xml:space="preserve"> Mond befindet</w:t>
      </w:r>
    </w:p>
    <w:p w:rsidR="00665489" w:rsidRDefault="00665489" w:rsidP="00665489">
      <w:pPr>
        <w:ind w:left="426" w:hanging="426"/>
        <w:jc w:val="both"/>
      </w:pPr>
      <w:r>
        <w:t xml:space="preserve">3.) auf </w:t>
      </w:r>
      <w:proofErr w:type="spellStart"/>
      <w:r>
        <w:t>e</w:t>
      </w:r>
      <w:r w:rsidR="00BC3345">
        <w:rPr>
          <w:highlight w:val="darkGray"/>
        </w:rPr>
        <w:t>XX</w:t>
      </w:r>
      <w:proofErr w:type="spellEnd"/>
      <w:r w:rsidR="00942B2C">
        <w:t xml:space="preserve"> </w:t>
      </w:r>
      <w:r>
        <w:rPr>
          <w:i/>
          <w:iCs/>
        </w:rPr>
        <w:t>geraden Linie</w:t>
      </w:r>
      <w:r>
        <w:t xml:space="preserve"> liegen / wenn Sonne, Erde und Mond / und wird nicht beleuchtet / dann befindet sich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>
        <w:t xml:space="preserve"> Mond im Schatten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>
        <w:t xml:space="preserve"> Erde</w:t>
      </w:r>
    </w:p>
    <w:p w:rsidR="00665489" w:rsidRDefault="00665489" w:rsidP="00665489">
      <w:pPr>
        <w:jc w:val="both"/>
      </w:pPr>
      <w:r>
        <w:t xml:space="preserve">4.) können ihn nicht sehen / auf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>
        <w:t xml:space="preserve"> Nachtseite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>
        <w:t xml:space="preserve"> Erde /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>
        <w:t xml:space="preserve"> Menschen / obwohl Vollmond ist</w:t>
      </w:r>
    </w:p>
    <w:p w:rsidR="00665489" w:rsidRDefault="00665489" w:rsidP="00665489">
      <w:pPr>
        <w:jc w:val="both"/>
      </w:pPr>
      <w:r>
        <w:t xml:space="preserve">5.)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>
        <w:t xml:space="preserve"> Mond ist / verfinstert / für die Menschen </w:t>
      </w:r>
    </w:p>
    <w:p w:rsidR="00665489" w:rsidRDefault="00665489" w:rsidP="00665489">
      <w:pPr>
        <w:pStyle w:val="berschrift3"/>
      </w:pPr>
      <w:r>
        <w:rPr>
          <w:noProof/>
          <w:lang w:eastAsia="de-DE"/>
        </w:rPr>
        <mc:AlternateContent>
          <mc:Choice Requires="wpg">
            <w:drawing>
              <wp:anchor distT="107950" distB="107950" distL="114300" distR="114300" simplePos="0" relativeHeight="251661312" behindDoc="0" locked="0" layoutInCell="1" allowOverlap="1" wp14:anchorId="00253302" wp14:editId="2E22887A">
                <wp:simplePos x="0" y="0"/>
                <wp:positionH relativeFrom="margin">
                  <wp:align>right</wp:align>
                </wp:positionH>
                <wp:positionV relativeFrom="paragraph">
                  <wp:posOffset>229456</wp:posOffset>
                </wp:positionV>
                <wp:extent cx="5781600" cy="1285200"/>
                <wp:effectExtent l="0" t="0" r="0" b="0"/>
                <wp:wrapTopAndBottom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00" cy="1285200"/>
                          <a:chOff x="0" y="0"/>
                          <a:chExt cx="5780405" cy="1283970"/>
                        </a:xfrm>
                      </wpg:grpSpPr>
                      <pic:pic xmlns:pic="http://schemas.openxmlformats.org/drawingml/2006/picture">
                        <pic:nvPicPr>
                          <pic:cNvPr id="7" name="Grafik 7" descr="Sonnenfinstern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lum bright="-24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8" r="15161"/>
                          <a:stretch/>
                        </pic:blipFill>
                        <pic:spPr bwMode="auto">
                          <a:xfrm>
                            <a:off x="0" y="0"/>
                            <a:ext cx="5780405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Ellipse 8"/>
                        <wps:cNvSpPr>
                          <a:spLocks noChangeArrowheads="1"/>
                        </wps:cNvSpPr>
                        <wps:spPr bwMode="auto">
                          <a:xfrm>
                            <a:off x="3665551" y="413468"/>
                            <a:ext cx="2089481" cy="69971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C75D14" id="Gruppieren 9" o:spid="_x0000_s1026" style="position:absolute;margin-left:404.05pt;margin-top:18.05pt;width:455.25pt;height:101.2pt;z-index:251661312;mso-wrap-distance-top:8.5pt;mso-wrap-distance-bottom:8.5pt;mso-position-horizontal:right;mso-position-horizontal-relative:margin;mso-width-relative:margin;mso-height-relative:margin" coordsize="57804,12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">
                <v:shape id="Grafik 7" o:spid="_x0000_s1027" type="#_x0000_t75" alt="Sonnenfinsternis" style="position:absolute;width:57804;height:1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atAjCAAAA2gAAAA8AAABkcnMvZG93bnJldi54bWxEj92KwjAUhO+FfYdwFryzqV6oW5vKsosg&#10;KP7uAxyaY1u2OSlN1OrTG0HwcpiZb5h03plaXKh1lWUFwygGQZxbXXGh4O+4GExBOI+ssbZMCm7k&#10;YJ599FJMtL3yni4HX4gAYZeggtL7JpHS5SUZdJFtiIN3sq1BH2RbSN3iNcBNLUdxPJYGKw4LJTb0&#10;U1L+fzgbBZtfbTfbrx3dcX2cxkteDbt6pVT/s/uegfDU+Xf41V5qBRN4Xgk3QG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GrQIwgAAANoAAAAPAAAAAAAAAAAAAAAAAJ8C&#10;AABkcnMvZG93bnJldi54bWxQSwUGAAAAAAQABAD3AAAAjgMAAAAA&#10;">
                  <v:imagedata r:id="rId10" o:title="Sonnenfinsternis" cropleft="838f" cropright="9936f" gain="126031f" blacklevel="-7864f"/>
                  <v:path arrowok="t"/>
                </v:shape>
                <v:oval id="Ellipse 8" o:spid="_x0000_s1028" style="position:absolute;left:36655;top:4134;width:20895;height:6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T8p74A&#10;AADaAAAADwAAAGRycy9kb3ducmV2LnhtbERPy4rCMBTdC/MP4Q64kTFVRKRjlGFAcCH4/IBrcyft&#10;2NzUJNr692YhuDyc93zZ2VrcyYfKsYLRMANBXDhdsVFwOq6+ZiBCRNZYOyYFDwqwXHz05phr1/Ke&#10;7odoRArhkKOCMsYmlzIUJVkMQ9cQJ+7PeYsxQW+k9timcFvLcZZNpcWKU0OJDf2WVFwON6vgfD65&#10;Tl79djcwF4+T/7Yxm51S/c/u5xtEpC6+xS/3WitIW9OVdAPk4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90/Ke+AAAA2gAAAA8AAAAAAAAAAAAAAAAAmAIAAGRycy9kb3ducmV2&#10;LnhtbFBLBQYAAAAABAAEAPUAAACDAwAAAAA=&#10;" filled="f"/>
                <w10:wrap type="topAndBottom" anchorx="margin"/>
              </v:group>
            </w:pict>
          </mc:Fallback>
        </mc:AlternateContent>
      </w:r>
      <w:r>
        <w:t>Die Sonnenfinsternis</w:t>
      </w:r>
    </w:p>
    <w:p w:rsidR="00665489" w:rsidRDefault="00665489" w:rsidP="00665489">
      <w:r>
        <w:t xml:space="preserve">1.) </w:t>
      </w:r>
      <w:proofErr w:type="spellStart"/>
      <w:r>
        <w:t>e</w:t>
      </w:r>
      <w:r w:rsidR="00BC3345">
        <w:rPr>
          <w:highlight w:val="darkGray"/>
        </w:rPr>
        <w:t>XX</w:t>
      </w:r>
      <w:proofErr w:type="spellEnd"/>
      <w:r>
        <w:t xml:space="preserve"> Sonnenfinsternis geben / genau zwischen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>
        <w:t xml:space="preserve"> Sonne und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>
        <w:t xml:space="preserve"> Erde befindet / dann kann es / wenn sich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>
        <w:t xml:space="preserve"> Mond</w:t>
      </w:r>
    </w:p>
    <w:p w:rsidR="00665489" w:rsidRDefault="00665489" w:rsidP="00665489">
      <w:r>
        <w:t xml:space="preserve">2.) dann erzeugt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>
        <w:t xml:space="preserve"> Sonnenlicht hinter / wenn Sonne, Mond und Erde /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>
        <w:t xml:space="preserve"> Mond einen Kernschatten /auf einer geraden Linie liegen</w:t>
      </w:r>
    </w:p>
    <w:p w:rsidR="00665489" w:rsidRDefault="00665489" w:rsidP="00665489">
      <w:r>
        <w:t xml:space="preserve">3.) von ca. 250km /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>
        <w:t xml:space="preserve"> Kernschatten hat </w:t>
      </w:r>
      <w:proofErr w:type="spellStart"/>
      <w:r>
        <w:t>e</w:t>
      </w:r>
      <w:r w:rsidR="00BC3345">
        <w:rPr>
          <w:highlight w:val="darkGray"/>
        </w:rPr>
        <w:t>XX</w:t>
      </w:r>
      <w:proofErr w:type="spellEnd"/>
      <w:r>
        <w:t xml:space="preserve"> Durchmesser / über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>
        <w:t xml:space="preserve"> Oberfläche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>
        <w:t xml:space="preserve"> Erde / und bewegt sich </w:t>
      </w:r>
    </w:p>
    <w:p w:rsidR="00665489" w:rsidRDefault="00665489" w:rsidP="00665489">
      <w:r>
        <w:t xml:space="preserve">4.) </w:t>
      </w:r>
      <w:proofErr w:type="spellStart"/>
      <w:r>
        <w:t>e</w:t>
      </w:r>
      <w:r w:rsidR="00BC3345">
        <w:rPr>
          <w:highlight w:val="darkGray"/>
        </w:rPr>
        <w:t>XX</w:t>
      </w:r>
      <w:proofErr w:type="spellEnd"/>
      <w:r>
        <w:t xml:space="preserve"> totale Sonnenfinsternis /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>
        <w:t xml:space="preserve"> Menschen im Kernschatten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>
        <w:t xml:space="preserve"> Sonne / obwohl Tag ist. Man nennt dieses Phänomen / können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>
        <w:t xml:space="preserve"> Sonne nicht sehen</w:t>
      </w:r>
    </w:p>
    <w:p w:rsidR="00665489" w:rsidRPr="00665489" w:rsidRDefault="00665489" w:rsidP="00665489">
      <w:r>
        <w:t xml:space="preserve">5.) können noch </w:t>
      </w:r>
      <w:proofErr w:type="spellStart"/>
      <w:r>
        <w:t>e</w:t>
      </w:r>
      <w:r w:rsidR="00BC3345">
        <w:rPr>
          <w:highlight w:val="darkGray"/>
        </w:rPr>
        <w:t>XX</w:t>
      </w:r>
      <w:proofErr w:type="spellEnd"/>
      <w:r>
        <w:t xml:space="preserve"> Teil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 w:rsidR="00942B2C">
        <w:t xml:space="preserve"> </w:t>
      </w:r>
      <w:r>
        <w:t xml:space="preserve">Sonnenlichtes empfangen. / dann </w:t>
      </w:r>
      <w:proofErr w:type="spellStart"/>
      <w:r>
        <w:t>e</w:t>
      </w:r>
      <w:r w:rsidR="00BC3345">
        <w:rPr>
          <w:highlight w:val="darkGray"/>
        </w:rPr>
        <w:t>XX</w:t>
      </w:r>
      <w:proofErr w:type="spellEnd"/>
      <w:r>
        <w:t xml:space="preserve"> sogenannte partielle Sonnenfinsternis / Sie beobachten /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 w:rsidR="00942B2C">
        <w:t xml:space="preserve"> </w:t>
      </w:r>
      <w:r>
        <w:t xml:space="preserve">Menschen im Halbschatten </w:t>
      </w:r>
      <w:proofErr w:type="spellStart"/>
      <w:r>
        <w:t>d</w:t>
      </w:r>
      <w:r w:rsidR="00BC3345">
        <w:rPr>
          <w:highlight w:val="darkGray"/>
        </w:rPr>
        <w:t>XX</w:t>
      </w:r>
      <w:proofErr w:type="spellEnd"/>
      <w:r w:rsidR="00942B2C">
        <w:t xml:space="preserve"> </w:t>
      </w:r>
      <w:r>
        <w:t>Sonne</w:t>
      </w:r>
    </w:p>
    <w:sectPr w:rsidR="00665489" w:rsidRPr="00665489" w:rsidSect="007F2DF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3F2" w:rsidRDefault="009F43F2" w:rsidP="00822AF8">
      <w:pPr>
        <w:spacing w:after="0" w:line="240" w:lineRule="auto"/>
      </w:pPr>
      <w:r>
        <w:separator/>
      </w:r>
    </w:p>
  </w:endnote>
  <w:endnote w:type="continuationSeparator" w:id="0">
    <w:p w:rsidR="009F43F2" w:rsidRDefault="009F43F2" w:rsidP="00822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345" w:rsidRDefault="00BC334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345" w:rsidRDefault="00BC334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345" w:rsidRDefault="00BC334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3F2" w:rsidRDefault="009F43F2" w:rsidP="00822AF8">
      <w:pPr>
        <w:spacing w:after="0" w:line="240" w:lineRule="auto"/>
      </w:pPr>
      <w:r>
        <w:separator/>
      </w:r>
    </w:p>
  </w:footnote>
  <w:footnote w:type="continuationSeparator" w:id="0">
    <w:p w:rsidR="009F43F2" w:rsidRDefault="009F43F2" w:rsidP="00822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345" w:rsidRDefault="00BC334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B2C" w:rsidRPr="00822AF8" w:rsidRDefault="00942B2C" w:rsidP="00822AF8">
    <w:pPr>
      <w:pStyle w:val="Kopfzeile"/>
      <w:jc w:val="right"/>
      <w:rPr>
        <w:b/>
      </w:rPr>
    </w:pPr>
    <w:r>
      <w:rPr>
        <w:b/>
      </w:rPr>
      <w:t>Wer-</w:t>
    </w:r>
    <w:r w:rsidRPr="00822AF8">
      <w:rPr>
        <w:b/>
      </w:rPr>
      <w:t>Ren</w:t>
    </w:r>
    <w:r w:rsidR="00BC3345">
      <w:rPr>
        <w:b/>
      </w:rPr>
      <w:t xml:space="preserve"> 1A</w:t>
    </w:r>
    <w:r>
      <w:rPr>
        <w:b/>
      </w:rPr>
      <w:t xml:space="preserve">/ </w:t>
    </w:r>
    <w:r>
      <w:rPr>
        <w:b/>
      </w:rPr>
      <w:t>201</w:t>
    </w:r>
    <w:r w:rsidR="00BC3345">
      <w:rPr>
        <w:b/>
      </w:rPr>
      <w:t>7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345" w:rsidRDefault="00BC334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5168CC"/>
    <w:multiLevelType w:val="hybridMultilevel"/>
    <w:tmpl w:val="58B6C396"/>
    <w:lvl w:ilvl="0" w:tplc="ED28DD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F666B"/>
    <w:multiLevelType w:val="hybridMultilevel"/>
    <w:tmpl w:val="7FF2D894"/>
    <w:lvl w:ilvl="0" w:tplc="8C1474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E0607E"/>
    <w:multiLevelType w:val="hybridMultilevel"/>
    <w:tmpl w:val="E3782146"/>
    <w:lvl w:ilvl="0" w:tplc="E1028F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54BD1901"/>
    <w:multiLevelType w:val="hybridMultilevel"/>
    <w:tmpl w:val="AD0881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C92474"/>
    <w:multiLevelType w:val="hybridMultilevel"/>
    <w:tmpl w:val="AD0881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5A7B71"/>
    <w:multiLevelType w:val="hybridMultilevel"/>
    <w:tmpl w:val="36BAF654"/>
    <w:lvl w:ilvl="0" w:tplc="AC165C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3E4D9D"/>
    <w:multiLevelType w:val="hybridMultilevel"/>
    <w:tmpl w:val="36BAF654"/>
    <w:lvl w:ilvl="0" w:tplc="AC165C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9616C7A"/>
    <w:multiLevelType w:val="hybridMultilevel"/>
    <w:tmpl w:val="9446B85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EE1331"/>
    <w:multiLevelType w:val="hybridMultilevel"/>
    <w:tmpl w:val="49BE5C4E"/>
    <w:lvl w:ilvl="0" w:tplc="FABECE7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516D66"/>
    <w:multiLevelType w:val="hybridMultilevel"/>
    <w:tmpl w:val="E948F2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9"/>
  </w:num>
  <w:num w:numId="5">
    <w:abstractNumId w:val="1"/>
  </w:num>
  <w:num w:numId="6">
    <w:abstractNumId w:val="8"/>
  </w:num>
  <w:num w:numId="7">
    <w:abstractNumId w:val="7"/>
  </w:num>
  <w:num w:numId="8">
    <w:abstractNumId w:val="5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attachedTemplate r:id="rId1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489"/>
    <w:rsid w:val="00015A2B"/>
    <w:rsid w:val="00021633"/>
    <w:rsid w:val="000B27D0"/>
    <w:rsid w:val="000D0CA5"/>
    <w:rsid w:val="00121B88"/>
    <w:rsid w:val="00130279"/>
    <w:rsid w:val="00151CCD"/>
    <w:rsid w:val="00157D3A"/>
    <w:rsid w:val="00214338"/>
    <w:rsid w:val="0025545B"/>
    <w:rsid w:val="002A3CA5"/>
    <w:rsid w:val="002D7222"/>
    <w:rsid w:val="00335308"/>
    <w:rsid w:val="003C4589"/>
    <w:rsid w:val="00414849"/>
    <w:rsid w:val="00450381"/>
    <w:rsid w:val="004C198E"/>
    <w:rsid w:val="004C312F"/>
    <w:rsid w:val="004C39E8"/>
    <w:rsid w:val="004D1B8A"/>
    <w:rsid w:val="004E1791"/>
    <w:rsid w:val="00543DEF"/>
    <w:rsid w:val="00573DD3"/>
    <w:rsid w:val="0059099F"/>
    <w:rsid w:val="006439E6"/>
    <w:rsid w:val="00665489"/>
    <w:rsid w:val="006F5C91"/>
    <w:rsid w:val="007F2DFD"/>
    <w:rsid w:val="00822AF8"/>
    <w:rsid w:val="008433FD"/>
    <w:rsid w:val="00881C4C"/>
    <w:rsid w:val="008A77C1"/>
    <w:rsid w:val="00926206"/>
    <w:rsid w:val="009340BD"/>
    <w:rsid w:val="00942B2C"/>
    <w:rsid w:val="00945A8A"/>
    <w:rsid w:val="009632A6"/>
    <w:rsid w:val="009F43F2"/>
    <w:rsid w:val="00AE567D"/>
    <w:rsid w:val="00AF14A8"/>
    <w:rsid w:val="00B206A4"/>
    <w:rsid w:val="00B469C3"/>
    <w:rsid w:val="00B5787A"/>
    <w:rsid w:val="00B90CED"/>
    <w:rsid w:val="00BC3345"/>
    <w:rsid w:val="00BD28DB"/>
    <w:rsid w:val="00BE2E8C"/>
    <w:rsid w:val="00C06BA5"/>
    <w:rsid w:val="00C1059F"/>
    <w:rsid w:val="00C638D4"/>
    <w:rsid w:val="00C74D13"/>
    <w:rsid w:val="00C76DD5"/>
    <w:rsid w:val="00CC75E1"/>
    <w:rsid w:val="00D345C7"/>
    <w:rsid w:val="00EB24F7"/>
    <w:rsid w:val="00F01DF5"/>
    <w:rsid w:val="00F27D18"/>
    <w:rsid w:val="00F326A7"/>
    <w:rsid w:val="00F67CD8"/>
    <w:rsid w:val="00F91C1C"/>
    <w:rsid w:val="00FE78F9"/>
    <w:rsid w:val="00FF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CB6253A-1ECE-4F42-A37F-ED87A6CAB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91C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27D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91C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F27D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7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7D1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D0CA5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F91C1C"/>
    <w:rPr>
      <w:rFonts w:asciiTheme="majorHAnsi" w:eastAsiaTheme="majorEastAsia" w:hAnsiTheme="majorHAnsi" w:cstheme="majorBidi"/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91C1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82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2AF8"/>
  </w:style>
  <w:style w:type="paragraph" w:styleId="Fuzeile">
    <w:name w:val="footer"/>
    <w:basedOn w:val="Standard"/>
    <w:link w:val="FuzeileZchn"/>
    <w:unhideWhenUsed/>
    <w:rsid w:val="0082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2AF8"/>
  </w:style>
  <w:style w:type="character" w:styleId="Platzhaltertext">
    <w:name w:val="Placeholder Text"/>
    <w:basedOn w:val="Absatz-Standardschriftart"/>
    <w:uiPriority w:val="99"/>
    <w:semiHidden/>
    <w:rsid w:val="00B90C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igene%20Dateien\Dropbox\DSM\DSM%20Allgemein\Word%20Vorlagen\DFU%20AB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DFU AB</Template>
  <TotalTime>0</TotalTime>
  <Pages>1</Pages>
  <Words>203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WWU Münster</Company>
  <LinksUpToDate>false</LinksUpToDate>
  <CharactersWithSpaces>1482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xrenius</dc:creator>
  <cp:keywords/>
  <dc:description/>
  <cp:lastModifiedBy>xrenius</cp:lastModifiedBy>
  <cp:revision>2</cp:revision>
  <cp:lastPrinted>2015-08-14T11:45:00Z</cp:lastPrinted>
  <dcterms:created xsi:type="dcterms:W3CDTF">2017-08-15T21:06:00Z</dcterms:created>
  <dcterms:modified xsi:type="dcterms:W3CDTF">2017-08-15T21:06:00Z</dcterms:modified>
</cp:coreProperties>
</file>