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E8623FF" w14:textId="77777777" w:rsidR="00CE67B8" w:rsidRPr="005D7F9B" w:rsidRDefault="00CC7334" w:rsidP="00AD6E48">
      <w:pPr>
        <w:pStyle w:val="berschrift3"/>
        <w:rPr>
          <w:sz w:val="28"/>
          <w:szCs w:val="28"/>
        </w:rPr>
      </w:pPr>
      <w:r w:rsidRPr="005D7F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472213" wp14:editId="0BF3319C">
                <wp:simplePos x="0" y="0"/>
                <wp:positionH relativeFrom="margin">
                  <wp:align>right</wp:align>
                </wp:positionH>
                <wp:positionV relativeFrom="paragraph">
                  <wp:posOffset>294005</wp:posOffset>
                </wp:positionV>
                <wp:extent cx="2363470" cy="1617345"/>
                <wp:effectExtent l="0" t="0" r="0" b="1905"/>
                <wp:wrapSquare wrapText="bothSides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617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C88BA" w14:textId="77777777" w:rsidR="006726F2" w:rsidRDefault="006726F2" w:rsidP="00EB6D85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der Magnet,-en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00CC1">
                              <w:rPr>
                                <w:sz w:val="20"/>
                                <w:szCs w:val="20"/>
                              </w:rPr>
                              <w:t>imán</w:t>
                            </w:r>
                          </w:p>
                          <w:p w14:paraId="19F5FDE5" w14:textId="77777777" w:rsidR="006726F2" w:rsidRDefault="006726F2" w:rsidP="00EB6D85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die Stelle,-n</w:t>
                            </w:r>
                            <w:r w:rsidRPr="004C39E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lugar</w:t>
                            </w:r>
                          </w:p>
                          <w:p w14:paraId="0D1A081F" w14:textId="77777777" w:rsidR="006726F2" w:rsidRPr="00EB0A32" w:rsidRDefault="006726F2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die Wirkung,-en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efecto</w:t>
                            </w:r>
                          </w:p>
                          <w:p w14:paraId="3AB63D24" w14:textId="77777777" w:rsidR="006726F2" w:rsidRDefault="006726F2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die Kraft,</w:t>
                            </w:r>
                            <w:r w:rsidRPr="00100CC1">
                              <w:rPr>
                                <w:rFonts w:ascii="Times New Roman" w:hAnsi="Times New Roman" w:cs="Times New Roman"/>
                                <w:b/>
                                <w:strike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62DA">
                              <w:rPr>
                                <w:rFonts w:ascii="Times New Roman" w:hAnsi="Times New Roman" w:cs="Times New Roman"/>
                                <w:b/>
                                <w:strike/>
                                <w:sz w:val="20"/>
                                <w:szCs w:val="20"/>
                              </w:rPr>
                              <w:t>¨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trike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fuerza</w:t>
                            </w:r>
                          </w:p>
                          <w:p w14:paraId="7C546A89" w14:textId="77777777" w:rsidR="006726F2" w:rsidRPr="00B74413" w:rsidRDefault="006726F2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74413">
                              <w:rPr>
                                <w:b/>
                                <w:sz w:val="20"/>
                                <w:szCs w:val="20"/>
                              </w:rPr>
                              <w:t>der Nagel,</w:t>
                            </w:r>
                            <w:r w:rsidRPr="00B74413">
                              <w:rPr>
                                <w:rFonts w:ascii="Times New Roman" w:hAnsi="Times New Roman" w:cs="Times New Roman"/>
                                <w:b/>
                                <w:strike/>
                                <w:sz w:val="20"/>
                                <w:szCs w:val="20"/>
                              </w:rPr>
                              <w:t xml:space="preserve"> ¨</w:t>
                            </w:r>
                            <w:r w:rsidRPr="00B7441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B74413">
                              <w:rPr>
                                <w:sz w:val="20"/>
                                <w:szCs w:val="20"/>
                              </w:rPr>
                              <w:t>clavo</w:t>
                            </w:r>
                          </w:p>
                          <w:p w14:paraId="4D880F84" w14:textId="77777777" w:rsidR="00CC7334" w:rsidRPr="00CC7334" w:rsidRDefault="00CC7334" w:rsidP="00CC7334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7334">
                              <w:rPr>
                                <w:b/>
                                <w:sz w:val="20"/>
                                <w:szCs w:val="20"/>
                              </w:rPr>
                              <w:t>das Joch</w:t>
                            </w:r>
                            <w:r w:rsidRPr="00CC7334">
                              <w:rPr>
                                <w:sz w:val="20"/>
                                <w:szCs w:val="20"/>
                              </w:rPr>
                              <w:tab/>
                              <w:t>yugo</w:t>
                            </w:r>
                          </w:p>
                          <w:p w14:paraId="77C81DA1" w14:textId="77777777" w:rsidR="006726F2" w:rsidRPr="00CC7334" w:rsidRDefault="006726F2" w:rsidP="00EB0A3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C7334">
                              <w:rPr>
                                <w:b/>
                                <w:sz w:val="20"/>
                                <w:szCs w:val="20"/>
                              </w:rPr>
                              <w:t>hoch|heben</w:t>
                            </w:r>
                            <w:r w:rsidRPr="00CC733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C7334">
                              <w:rPr>
                                <w:sz w:val="20"/>
                                <w:szCs w:val="20"/>
                              </w:rPr>
                              <w:t>levantar</w:t>
                            </w:r>
                          </w:p>
                          <w:p w14:paraId="5325B228" w14:textId="77777777" w:rsidR="006726F2" w:rsidRPr="00CC7334" w:rsidRDefault="006726F2" w:rsidP="00EB0A3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7334">
                              <w:rPr>
                                <w:b/>
                                <w:sz w:val="20"/>
                                <w:szCs w:val="20"/>
                              </w:rPr>
                              <w:t>befinden</w:t>
                            </w:r>
                            <w:r w:rsidRPr="00CC733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C7334">
                              <w:rPr>
                                <w:sz w:val="20"/>
                                <w:szCs w:val="20"/>
                              </w:rPr>
                              <w:t>encontrarse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722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4.9pt;margin-top:23.15pt;width:186.1pt;height:127.3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" fillcolor="#d8d8d8 [2732]" stroked="f">
                <v:textbox>
                  <w:txbxContent>
                    <w:p w14:paraId="155C88BA" w14:textId="77777777" w:rsidR="006726F2" w:rsidRDefault="006726F2" w:rsidP="00EB6D85">
                      <w:pPr>
                        <w:tabs>
                          <w:tab w:val="left" w:pos="2127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der Magnet,-en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100CC1">
                        <w:rPr>
                          <w:sz w:val="20"/>
                          <w:szCs w:val="20"/>
                        </w:rPr>
                        <w:t>imán</w:t>
                      </w:r>
                      <w:proofErr w:type="spellEnd"/>
                    </w:p>
                    <w:p w14:paraId="19F5FDE5" w14:textId="77777777" w:rsidR="006726F2" w:rsidRDefault="006726F2" w:rsidP="00EB6D85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die Stelle,-n</w:t>
                      </w:r>
                      <w:r w:rsidRPr="004C39E8"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lugar</w:t>
                      </w:r>
                      <w:proofErr w:type="spellEnd"/>
                    </w:p>
                    <w:p w14:paraId="0D1A081F" w14:textId="77777777" w:rsidR="006726F2" w:rsidRPr="00EB0A32" w:rsidRDefault="006726F2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die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 xml:space="preserve"> Wirkung,-en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efecto</w:t>
                      </w:r>
                      <w:proofErr w:type="spellEnd"/>
                    </w:p>
                    <w:p w14:paraId="3AB63D24" w14:textId="77777777" w:rsidR="006726F2" w:rsidRDefault="006726F2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die Kraft,</w:t>
                      </w:r>
                      <w:r w:rsidRPr="00100CC1">
                        <w:rPr>
                          <w:rFonts w:ascii="Times New Roman" w:hAnsi="Times New Roman" w:cs="Times New Roman"/>
                          <w:b/>
                          <w:strike/>
                          <w:sz w:val="20"/>
                          <w:szCs w:val="20"/>
                        </w:rPr>
                        <w:t xml:space="preserve"> </w:t>
                      </w:r>
                      <w:r w:rsidRPr="00EA62DA">
                        <w:rPr>
                          <w:rFonts w:ascii="Times New Roman" w:hAnsi="Times New Roman" w:cs="Times New Roman"/>
                          <w:b/>
                          <w:strike/>
                          <w:sz w:val="20"/>
                          <w:szCs w:val="20"/>
                        </w:rPr>
                        <w:t>¨</w:t>
                      </w:r>
                      <w:r>
                        <w:rPr>
                          <w:rFonts w:ascii="Times New Roman" w:hAnsi="Times New Roman" w:cs="Times New Roman"/>
                          <w:b/>
                          <w:strike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fuerza</w:t>
                      </w:r>
                      <w:proofErr w:type="spellEnd"/>
                    </w:p>
                    <w:p w14:paraId="7C546A89" w14:textId="77777777" w:rsidR="006726F2" w:rsidRPr="00B74413" w:rsidRDefault="006726F2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74413">
                        <w:rPr>
                          <w:b/>
                          <w:sz w:val="20"/>
                          <w:szCs w:val="20"/>
                        </w:rPr>
                        <w:t>der Nagel,</w:t>
                      </w:r>
                      <w:r w:rsidRPr="00B74413">
                        <w:rPr>
                          <w:rFonts w:ascii="Times New Roman" w:hAnsi="Times New Roman" w:cs="Times New Roman"/>
                          <w:b/>
                          <w:strike/>
                          <w:sz w:val="20"/>
                          <w:szCs w:val="20"/>
                        </w:rPr>
                        <w:t xml:space="preserve"> ¨</w:t>
                      </w:r>
                      <w:r w:rsidRPr="00B74413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B74413">
                        <w:rPr>
                          <w:sz w:val="20"/>
                          <w:szCs w:val="20"/>
                        </w:rPr>
                        <w:t>clavo</w:t>
                      </w:r>
                    </w:p>
                    <w:p w14:paraId="4D880F84" w14:textId="77777777" w:rsidR="00CC7334" w:rsidRPr="00CC7334" w:rsidRDefault="00CC7334" w:rsidP="00CC7334">
                      <w:pPr>
                        <w:tabs>
                          <w:tab w:val="left" w:pos="2127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C7334">
                        <w:rPr>
                          <w:b/>
                          <w:sz w:val="20"/>
                          <w:szCs w:val="20"/>
                        </w:rPr>
                        <w:t>das Joch</w:t>
                      </w:r>
                      <w:r w:rsidRPr="00CC7334"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CC7334">
                        <w:rPr>
                          <w:sz w:val="20"/>
                          <w:szCs w:val="20"/>
                        </w:rPr>
                        <w:t>yugo</w:t>
                      </w:r>
                      <w:proofErr w:type="spellEnd"/>
                    </w:p>
                    <w:p w14:paraId="77C81DA1" w14:textId="77777777" w:rsidR="006726F2" w:rsidRPr="00CC7334" w:rsidRDefault="006726F2" w:rsidP="00EB0A32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CC7334">
                        <w:rPr>
                          <w:b/>
                          <w:sz w:val="20"/>
                          <w:szCs w:val="20"/>
                        </w:rPr>
                        <w:t>hoch|heben</w:t>
                      </w:r>
                      <w:proofErr w:type="spellEnd"/>
                      <w:r w:rsidRPr="00CC7334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CC7334">
                        <w:rPr>
                          <w:sz w:val="20"/>
                          <w:szCs w:val="20"/>
                        </w:rPr>
                        <w:t>levantar</w:t>
                      </w:r>
                      <w:proofErr w:type="spellEnd"/>
                    </w:p>
                    <w:p w14:paraId="5325B228" w14:textId="77777777" w:rsidR="006726F2" w:rsidRPr="00CC7334" w:rsidRDefault="006726F2" w:rsidP="00EB0A32">
                      <w:pPr>
                        <w:tabs>
                          <w:tab w:val="left" w:pos="2127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C7334">
                        <w:rPr>
                          <w:b/>
                          <w:sz w:val="20"/>
                          <w:szCs w:val="20"/>
                        </w:rPr>
                        <w:t>befinden</w:t>
                      </w:r>
                      <w:r w:rsidRPr="00CC733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CC7334">
                        <w:rPr>
                          <w:sz w:val="20"/>
                          <w:szCs w:val="20"/>
                        </w:rPr>
                        <w:t>encontrarse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0CC1" w:rsidRPr="005D7F9B">
        <w:rPr>
          <w:sz w:val="28"/>
          <w:szCs w:val="28"/>
        </w:rPr>
        <w:t>A) Die Pole eines Magneten</w:t>
      </w:r>
    </w:p>
    <w:p w14:paraId="6B1FB0EC" w14:textId="77777777" w:rsidR="00100CC1" w:rsidRDefault="00100CC1" w:rsidP="00100CC1">
      <w:pPr>
        <w:tabs>
          <w:tab w:val="right" w:leader="dot" w:pos="4820"/>
        </w:tabs>
        <w:spacing w:before="240" w:line="360" w:lineRule="auto"/>
      </w:pPr>
      <w:r>
        <w:t>Die Stellen eines Magneten mit der stärksten Kraftwirkung nennt man Pole des Magneten.</w:t>
      </w:r>
    </w:p>
    <w:p w14:paraId="39D32BEC" w14:textId="77777777" w:rsidR="00100CC1" w:rsidRDefault="00100CC1" w:rsidP="00100CC1">
      <w:pPr>
        <w:pStyle w:val="berschrift3"/>
      </w:pPr>
      <w:r>
        <w:t>Experimente</w:t>
      </w:r>
    </w:p>
    <w:p w14:paraId="7548BCA5" w14:textId="77777777" w:rsidR="00100CC1" w:rsidRDefault="00100CC1" w:rsidP="00100CC1">
      <w:pPr>
        <w:tabs>
          <w:tab w:val="right" w:leader="dot" w:pos="4820"/>
        </w:tabs>
        <w:spacing w:before="240" w:line="360" w:lineRule="auto"/>
      </w:pPr>
      <w:r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 wp14:anchorId="1D969D28" wp14:editId="3617D6BB">
            <wp:simplePos x="0" y="0"/>
            <wp:positionH relativeFrom="margin">
              <wp:align>right</wp:align>
            </wp:positionH>
            <wp:positionV relativeFrom="paragraph">
              <wp:posOffset>629477</wp:posOffset>
            </wp:positionV>
            <wp:extent cx="2715895" cy="1580515"/>
            <wp:effectExtent l="0" t="0" r="8255" b="635"/>
            <wp:wrapSquare wrapText="bothSides"/>
            <wp:docPr id="5" name="Grafik 5" descr="E:\Eigene Dateien\Dropbox\DSM\BB1 Physik\01 Magnetismus\03 Bilder Stationenlernen\20170321_16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igene Dateien\Dropbox\DSM\BB1 Physik\01 Magnetismus\03 Bilder Stationenlernen\20170321_162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r="11781" b="2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•</w:t>
      </w:r>
      <w:r>
        <w:tab/>
      </w:r>
      <w:r w:rsidR="00CC7334">
        <w:t xml:space="preserve"> </w:t>
      </w:r>
      <w:r>
        <w:t>Lege den Stabmagneten auf die kleinen Eisennägel und hebe ihn dann hoch. Wo befinden sich die Pole dieses Magneten?</w:t>
      </w:r>
    </w:p>
    <w:p w14:paraId="027A03D3" w14:textId="77777777" w:rsidR="00EB0A32" w:rsidRDefault="00100CC1" w:rsidP="00100CC1">
      <w:pPr>
        <w:tabs>
          <w:tab w:val="right" w:leader="dot" w:pos="4820"/>
        </w:tabs>
        <w:spacing w:before="240" w:line="360" w:lineRule="auto"/>
      </w:pPr>
      <w:r>
        <w:t>•</w:t>
      </w:r>
      <w:r w:rsidR="00CC7334">
        <w:t xml:space="preserve"> </w:t>
      </w:r>
      <w:r>
        <w:t>Lege den Hufeisenmagneten (ohne das Joch aus Eisen) auf die kleinen Eisennägel und hebe ihn dann hoch. Wo befinden sich die Pole dieses Magneten?</w:t>
      </w:r>
    </w:p>
    <w:p w14:paraId="1DF16F20" w14:textId="77777777" w:rsidR="00EB0A32" w:rsidRPr="00CC7334" w:rsidRDefault="00100CC1" w:rsidP="00CC7334">
      <w:pPr>
        <w:tabs>
          <w:tab w:val="right" w:leader="dot" w:pos="4820"/>
        </w:tabs>
        <w:spacing w:before="240" w:line="360" w:lineRule="auto"/>
        <w:rPr>
          <w:b/>
        </w:rPr>
      </w:pPr>
      <w:r w:rsidRPr="00CC7334">
        <w:rPr>
          <w:b/>
        </w:rPr>
        <w:t>Zeichne und beschreibe das durchgeführte Experiment!</w:t>
      </w:r>
    </w:p>
    <w:tbl>
      <w:tblPr>
        <w:tblStyle w:val="Tabellenraster"/>
        <w:tblW w:w="9198" w:type="dxa"/>
        <w:tblLayout w:type="fixed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</w:tblGrid>
      <w:tr w:rsidR="00100CC1" w:rsidRPr="00B90613" w14:paraId="33BDC879" w14:textId="77777777" w:rsidTr="00100CC1">
        <w:trPr>
          <w:trHeight w:hRule="exact" w:val="284"/>
        </w:trPr>
        <w:tc>
          <w:tcPr>
            <w:tcW w:w="340" w:type="dxa"/>
            <w:tcBorders>
              <w:bottom w:val="dotted" w:sz="4" w:space="0" w:color="auto"/>
              <w:right w:val="dotted" w:sz="4" w:space="0" w:color="auto"/>
            </w:tcBorders>
          </w:tcPr>
          <w:p w14:paraId="5240DE5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9DA30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8499C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0BB39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F59B5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546F1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37423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F4F96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11875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82E08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ECDB3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A3631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1E32F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9608F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E3DB4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5F246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05654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0C36E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3268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0A684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4E639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4ECFB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82E2F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48F40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C62DB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D3E36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</w:tcBorders>
          </w:tcPr>
          <w:p w14:paraId="06C7A2D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6C708ECB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C0ABA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866D3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18329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58B3E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F971F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96DA0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37976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B77E1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6C287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5A4D3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509F2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F67E2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524F9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C55C1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6B4D6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84465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8BA27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E3A84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BBCD3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BB8E0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4418A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72996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74035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B13BA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49889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09374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399C03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1587EF92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22E93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5A03B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4CDB9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92245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885B9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2EAF1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FFA2C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157B2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22312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C3A50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9F599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3D7B8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B7E8C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6A80E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E0BB0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738E1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203D4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DB12E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FE5A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C92B8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98A6F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49933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A278A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FAA0C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F7393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5B49B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9282E5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2D925B1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FE6DA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C1BA0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0A328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4211C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B1E9D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65E84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8CC49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5E6B5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48889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AD44E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3A0EC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63B5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3052C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E456A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DD7E5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44ADA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C644D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4BEB4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8D264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017F4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7D983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448D4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DCCB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D2769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1C8C5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3FFD3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2E2B04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1573BFE8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BCF7B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770A9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DDC25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75064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7FA67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23068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BEC30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4C0CB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901B3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713EA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7CC06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ED999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2AFB5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F93A9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4A2BC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7DE7C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31948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1B298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15D66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CEC82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E1ED8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62B1C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4A253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34CC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247FC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46ABE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C3E19E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2070107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95E1B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016A1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51010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A1343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5E326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C040E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86D38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6ECF2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0E83A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DC9D9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978B7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CD4E1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A5CC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05A7D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03C3E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7E8F8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55843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BD043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57CFE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D0B36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7F5D6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2DCF0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6BAD8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EE305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C29C3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F056A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B3A237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0EE5347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342C2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8D966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CEB70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50F67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0CFCE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4F7F3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D1260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AC660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D22C8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03DE3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F9D6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F704B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7D8B9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61244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B8A9F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5CD56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73892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60F0C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03210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16A55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D1E35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0BF15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36D4A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87CA2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64083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9B5CE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C48C61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729309E1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1A31F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FB92D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3C3DB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18242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30502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09DE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373CD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255F8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CF18C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F5AC5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E11B4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DF9FD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041ED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1F5A1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CF411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005C5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E2E7F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E9ECB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29DC6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F830C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75382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94BB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DBD51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8A08F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86446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FAA2A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D3F5B0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310025C8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EEF8B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C9828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A1C91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C52D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F2F9F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6D50B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BEC60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C038A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49983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62198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7A20E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4CA44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47A69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CEC46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524DD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81B69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472F7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F4322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3416A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559F0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C3407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8BE1A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5BA84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531D2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935DE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85575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275170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6AB1D971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B627C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20A0A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C0430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D8DA0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324A3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56E95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43818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CC213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22C4F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EA57D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8004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70BB8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D7FCC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09D92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DC8C1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F7A09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D9280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E0BC6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A98A6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02F7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9AE1F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DACD5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0466F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EDC0F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11351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2DF63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A4B6D6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350E6475" w14:textId="77777777" w:rsidTr="00100CC1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EFC50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6581F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38C3D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BCFAE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F2187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A0FE4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46842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816F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A6034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D8BD2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DDF68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48B7E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C4A8C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8AF40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C0199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A385E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55085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2EFE5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E0945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A8B38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FC835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482C2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D3866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D7DEE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8F3AD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D0BB0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A481A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3C1560AA" w14:textId="77777777" w:rsidTr="00100CC1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309F9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67B6E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E0262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2475B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C5D01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CDDD6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B45FD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CE683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81ECE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699C8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A7B02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1CB2D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05953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39E77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70EE6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76FE7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0E2B9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AA6D4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2F5D1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121CF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EDBD4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83BB5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B7C5D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2C8D0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2B6F4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57FA6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22E7A4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17CED1BC" w14:textId="77777777" w:rsidTr="00100CC1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2A2B0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C294F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DADD7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6F0E7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8B158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C64A5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1DD09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79EB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F0FAB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CE504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E9ECC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2CC72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E247D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E9EC6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1FE0B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FCEBD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F0F17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6B87C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45477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D2ABF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1B19F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C0C5C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70D04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F3950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A907D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9E4B7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1C32E2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3F9EB05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50CFE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45542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BAE1B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7313F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D27BD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E5EA6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5D6E1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54726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B6507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396D5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23D44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94954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039B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23B2D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8FEDB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A0689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D854A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34333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9D361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3024C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FF069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AD6A3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D1584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34D63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0AD2D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46B02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EDFED4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5ED60DED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DF8A2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C44C9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BA325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29068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EC05E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AAD30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6F375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AA150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F5E8B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D844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F882D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C147C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EB81E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E4126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A2C0D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CC3C7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38649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77DA0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F377D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482E6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29A02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F0E2F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40C4F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D06B3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AE7EE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46BD1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1D18B3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46AE2034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E1143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D2628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1A538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03E36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387DA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3A2EB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EE64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758D7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C1976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DA1D9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ADF52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A2EE6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A19ED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5796B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3EBB6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A964F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9266A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795E0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18027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23484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97A1D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2929E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39203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95B8A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D9638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CC778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E1354E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3789ECDD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163A8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D09D3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2B519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E50FC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9A1E0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7FC8B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44E9B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C67F9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18F46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60B7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D360A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2EA60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A4347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7D452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D271B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6121B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57581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DAAEA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6A85F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A2648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F70B9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84B8E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B7862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A39F5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25173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F8527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57FEBE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43996F28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509BFF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7D6AF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7C693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DCDEE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61580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7A25C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765E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DE4F3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922FE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445D8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C3D44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B2E33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C446E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E1823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4D071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16D80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6B2F8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0A5E5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D1845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CDE9D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90FC2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273C2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3BEDC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1EA37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711B5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31B03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C430EB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3C67FA7C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4A2D1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B0CA3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4A410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AD60F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6EB3A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EE331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2A6F51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FD433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08E8E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DACD4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0269A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9BD00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87BA3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00840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D5365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936E8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03AAE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C02E8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C56C8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E2149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3CEDF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8252BA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ACB1A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27B50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5875D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AE21C2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751E91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00CC1" w:rsidRPr="00B90613" w14:paraId="32DB40D6" w14:textId="77777777" w:rsidTr="00100CC1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C014CC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8EC219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5D0DAC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866882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081CA9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E45997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F1DFE57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CB336B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2469533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8D6780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6C78EB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0BAEB14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DD94DF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4918FB9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F43512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48CE756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C93A17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6A70AAE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1519FF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3735A2B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B56F260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19CFCA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E9674B5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D0800F8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71A134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E62FEFC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16DCE21D" w14:textId="77777777" w:rsidR="00100CC1" w:rsidRPr="00100CC1" w:rsidRDefault="00100CC1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</w:tbl>
    <w:p w14:paraId="20532477" w14:textId="77777777" w:rsidR="00100CC1" w:rsidRDefault="005D7F9B" w:rsidP="00100CC1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4B959D8C" wp14:editId="45C9E6FD">
                <wp:simplePos x="0" y="0"/>
                <wp:positionH relativeFrom="margin">
                  <wp:align>left</wp:align>
                </wp:positionH>
                <wp:positionV relativeFrom="paragraph">
                  <wp:posOffset>318770</wp:posOffset>
                </wp:positionV>
                <wp:extent cx="5871845" cy="765175"/>
                <wp:effectExtent l="0" t="0" r="14605" b="15875"/>
                <wp:wrapSquare wrapText="bothSides"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845" cy="765175"/>
                          <a:chOff x="0" y="0"/>
                          <a:chExt cx="5871845" cy="666750"/>
                        </a:xfrm>
                      </wpg:grpSpPr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7184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8F89C" w14:textId="77777777" w:rsidR="005D7F9B" w:rsidRDefault="005D7F9B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die Nägel; der Pol, e; die Enden</w:t>
                              </w:r>
                            </w:p>
                            <w:p w14:paraId="2E464E04" w14:textId="77777777" w:rsidR="005D7F9B" w:rsidRDefault="005D7F9B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hängenbleiben, kleben, sich befinden, eine Kette bilden</w:t>
                              </w:r>
                            </w:p>
                            <w:p w14:paraId="5A2BC505" w14:textId="41D99D40" w:rsidR="005D7F9B" w:rsidRDefault="005D7F9B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am stärksten sein ,die </w:t>
                              </w:r>
                              <w:r w:rsidR="001F6055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meisten Nägel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, die größten magnetische Kräfte </w:t>
                              </w:r>
                            </w:p>
                            <w:p w14:paraId="5C323B4A" w14:textId="77777777" w:rsidR="005D7F9B" w:rsidRDefault="005D7F9B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0E1963FF" w14:textId="77777777" w:rsidR="005D7F9B" w:rsidRDefault="005D7F9B" w:rsidP="005D7F9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6701" y="71252"/>
                            <a:ext cx="69469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59D8C" id="Gruppieren 2" o:spid="_x0000_s1027" style="position:absolute;margin-left:0;margin-top:25.1pt;width:462.35pt;height:60.25pt;z-index:251676160;mso-position-horizontal:left;mso-position-horizontal-relative:margin;mso-height-relative:margin" coordsize="58718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58718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14:paraId="5658F89C" w14:textId="77777777" w:rsidR="005D7F9B" w:rsidRDefault="005D7F9B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die Nägel; der Pol, e; die Enden</w:t>
                        </w:r>
                      </w:p>
                      <w:p w14:paraId="2E464E04" w14:textId="77777777" w:rsidR="005D7F9B" w:rsidRDefault="005D7F9B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hängenbleiben, kleben, sich befinden, eine Kette bilden</w:t>
                        </w:r>
                      </w:p>
                      <w:p w14:paraId="5A2BC505" w14:textId="41D99D40" w:rsidR="005D7F9B" w:rsidRDefault="005D7F9B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am stärksten sein ,die </w:t>
                        </w:r>
                        <w:r w:rsidR="001F6055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meisten Nägel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, die größten magnetische Kräfte </w:t>
                        </w:r>
                      </w:p>
                      <w:p w14:paraId="5C323B4A" w14:textId="77777777" w:rsidR="005D7F9B" w:rsidRDefault="005D7F9B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0E1963FF" w14:textId="77777777" w:rsidR="005D7F9B" w:rsidRDefault="005D7F9B" w:rsidP="005D7F9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9" type="#_x0000_t75" style="position:absolute;left:50767;top:712;width:6946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Y2XAAAAA2gAAAA8AAABkcnMvZG93bnJldi54bWxEj82KAjEQhO8LvkNoYW9rRllFR6OoIHr0&#10;Z2Gv7aTNDE46QxJ19u03guCxqKqvqNmitbW4kw+VYwX9XgaCuHC6YqPg57T5GoMIEVlj7ZgU/FGA&#10;xbzzMcNcuwcf6H6MRiQIhxwVlDE2uZShKMli6LmGOHkX5y3GJL2R2uMjwW0tB1k2khYrTgslNrQu&#10;qbgeb1ZBHA/99XTeTpyh/dJUv9tm5Vmpz267nIKI1MZ3+NXeaQXf8LySboC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1jZcAAAADaAAAADwAAAAAAAAAAAAAAAACfAgAA&#10;ZHJzL2Rvd25yZXYueG1sUEsFBgAAAAAEAAQA9wAAAIwDAAAAAA==&#10;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  <w:r w:rsidR="00100CC1">
        <w:br w:type="page"/>
      </w:r>
    </w:p>
    <w:p w14:paraId="30AAB117" w14:textId="77777777" w:rsidR="00100CC1" w:rsidRDefault="00100CC1" w:rsidP="00100CC1">
      <w:pPr>
        <w:pStyle w:val="berschrift1"/>
      </w:pPr>
      <w:r>
        <w:lastRenderedPageBreak/>
        <w:t>B) Wer zieht wen an? Die magnetische Kraftwirkung</w:t>
      </w:r>
    </w:p>
    <w:p w14:paraId="1F587A40" w14:textId="77777777" w:rsidR="00100CC1" w:rsidRDefault="00B80190" w:rsidP="00100CC1">
      <w:pPr>
        <w:pStyle w:val="berschrift3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AF5DA9" wp14:editId="7BA90FDB">
                <wp:simplePos x="0" y="0"/>
                <wp:positionH relativeFrom="margin">
                  <wp:align>right</wp:align>
                </wp:positionH>
                <wp:positionV relativeFrom="paragraph">
                  <wp:posOffset>140551</wp:posOffset>
                </wp:positionV>
                <wp:extent cx="2363470" cy="1000125"/>
                <wp:effectExtent l="0" t="0" r="0" b="952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000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337E" w14:textId="77777777" w:rsidR="006726F2" w:rsidRDefault="006726F2" w:rsidP="00100CC1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der Wagen, -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00CC1">
                              <w:rPr>
                                <w:i/>
                                <w:sz w:val="20"/>
                                <w:szCs w:val="20"/>
                              </w:rPr>
                              <w:t>hier: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0CC1">
                              <w:rPr>
                                <w:sz w:val="20"/>
                                <w:szCs w:val="20"/>
                              </w:rPr>
                              <w:t>carrito</w:t>
                            </w:r>
                          </w:p>
                          <w:p w14:paraId="000E3AF9" w14:textId="77777777" w:rsidR="006726F2" w:rsidRDefault="006726F2" w:rsidP="00100CC1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00CC1">
                              <w:rPr>
                                <w:b/>
                                <w:sz w:val="20"/>
                                <w:szCs w:val="20"/>
                              </w:rPr>
                              <w:t>jeweils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00CC1">
                              <w:rPr>
                                <w:sz w:val="20"/>
                                <w:szCs w:val="20"/>
                              </w:rPr>
                              <w:t>en cada caso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CF91FE6" w14:textId="77777777" w:rsidR="006726F2" w:rsidRDefault="006726F2" w:rsidP="00100CC1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80190">
                              <w:rPr>
                                <w:b/>
                                <w:sz w:val="20"/>
                                <w:szCs w:val="20"/>
                              </w:rPr>
                              <w:t>das Rad,</w:t>
                            </w:r>
                            <w:r w:rsidRPr="00B80190">
                              <w:rPr>
                                <w:rFonts w:ascii="Times New Roman" w:hAnsi="Times New Roman" w:cs="Times New Roman"/>
                                <w:b/>
                                <w:strike/>
                                <w:sz w:val="20"/>
                                <w:szCs w:val="20"/>
                              </w:rPr>
                              <w:t>¨</w:t>
                            </w:r>
                            <w:r w:rsidRPr="00B80190">
                              <w:rPr>
                                <w:b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B80190">
                              <w:rPr>
                                <w:sz w:val="20"/>
                                <w:szCs w:val="20"/>
                              </w:rPr>
                              <w:t>rueda</w:t>
                            </w:r>
                          </w:p>
                          <w:p w14:paraId="3C49924C" w14:textId="77777777" w:rsidR="006726F2" w:rsidRDefault="006726F2" w:rsidP="00B80190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80190">
                              <w:rPr>
                                <w:b/>
                                <w:sz w:val="20"/>
                                <w:szCs w:val="20"/>
                              </w:rPr>
                              <w:t>beweglich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80190">
                              <w:rPr>
                                <w:sz w:val="20"/>
                                <w:szCs w:val="20"/>
                              </w:rPr>
                              <w:t>movible</w:t>
                            </w:r>
                          </w:p>
                          <w:p w14:paraId="6D7E499E" w14:textId="77777777" w:rsidR="006726F2" w:rsidRPr="00B80190" w:rsidRDefault="006726F2" w:rsidP="00B80190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80190">
                              <w:rPr>
                                <w:b/>
                                <w:sz w:val="20"/>
                                <w:szCs w:val="20"/>
                              </w:rPr>
                              <w:t>gegenseitig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80190">
                              <w:rPr>
                                <w:sz w:val="20"/>
                                <w:szCs w:val="20"/>
                              </w:rPr>
                              <w:t>mutuamente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F5DA9" id="_x0000_s1030" type="#_x0000_t202" style="position:absolute;margin-left:134.9pt;margin-top:11.05pt;width:186.1pt;height:78.7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" fillcolor="#d8d8d8 [2732]" stroked="f">
                <v:textbox>
                  <w:txbxContent>
                    <w:p w14:paraId="29D2337E" w14:textId="77777777" w:rsidR="006726F2" w:rsidRDefault="006726F2" w:rsidP="00100CC1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der Wagen, -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100CC1">
                        <w:rPr>
                          <w:i/>
                          <w:sz w:val="20"/>
                          <w:szCs w:val="20"/>
                        </w:rPr>
                        <w:t>hier: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0CC1">
                        <w:rPr>
                          <w:sz w:val="20"/>
                          <w:szCs w:val="20"/>
                        </w:rPr>
                        <w:t>carrito</w:t>
                      </w:r>
                      <w:proofErr w:type="spellEnd"/>
                    </w:p>
                    <w:p w14:paraId="000E3AF9" w14:textId="77777777" w:rsidR="006726F2" w:rsidRDefault="006726F2" w:rsidP="00100CC1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00CC1">
                        <w:rPr>
                          <w:b/>
                          <w:sz w:val="20"/>
                          <w:szCs w:val="20"/>
                        </w:rPr>
                        <w:t>jeweils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100CC1">
                        <w:rPr>
                          <w:sz w:val="20"/>
                          <w:szCs w:val="20"/>
                        </w:rPr>
                        <w:t xml:space="preserve">en </w:t>
                      </w:r>
                      <w:proofErr w:type="spellStart"/>
                      <w:r w:rsidRPr="00100CC1">
                        <w:rPr>
                          <w:sz w:val="20"/>
                          <w:szCs w:val="20"/>
                        </w:rPr>
                        <w:t>cada</w:t>
                      </w:r>
                      <w:proofErr w:type="spellEnd"/>
                      <w:r w:rsidRPr="00100CC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0CC1">
                        <w:rPr>
                          <w:sz w:val="20"/>
                          <w:szCs w:val="20"/>
                        </w:rPr>
                        <w:t>caso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?</w:t>
                      </w:r>
                    </w:p>
                    <w:p w14:paraId="3CF91FE6" w14:textId="77777777" w:rsidR="006726F2" w:rsidRDefault="006726F2" w:rsidP="00100CC1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80190">
                        <w:rPr>
                          <w:b/>
                          <w:sz w:val="20"/>
                          <w:szCs w:val="20"/>
                        </w:rPr>
                        <w:t>das</w:t>
                      </w:r>
                      <w:proofErr w:type="gramEnd"/>
                      <w:r w:rsidRPr="00B80190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190">
                        <w:rPr>
                          <w:b/>
                          <w:sz w:val="20"/>
                          <w:szCs w:val="20"/>
                        </w:rPr>
                        <w:t>Rad,</w:t>
                      </w:r>
                      <w:r w:rsidRPr="00B80190">
                        <w:rPr>
                          <w:rFonts w:ascii="Times New Roman" w:hAnsi="Times New Roman" w:cs="Times New Roman"/>
                          <w:b/>
                          <w:strike/>
                          <w:sz w:val="20"/>
                          <w:szCs w:val="20"/>
                        </w:rPr>
                        <w:t>¨</w:t>
                      </w:r>
                      <w:r w:rsidRPr="00B80190">
                        <w:rPr>
                          <w:b/>
                          <w:sz w:val="20"/>
                          <w:szCs w:val="20"/>
                        </w:rPr>
                        <w:t>er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B80190">
                        <w:rPr>
                          <w:sz w:val="20"/>
                          <w:szCs w:val="20"/>
                        </w:rPr>
                        <w:t>rueda</w:t>
                      </w:r>
                      <w:proofErr w:type="spellEnd"/>
                    </w:p>
                    <w:p w14:paraId="3C49924C" w14:textId="77777777" w:rsidR="006726F2" w:rsidRDefault="006726F2" w:rsidP="00B80190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80190">
                        <w:rPr>
                          <w:b/>
                          <w:sz w:val="20"/>
                          <w:szCs w:val="20"/>
                        </w:rPr>
                        <w:t>beweglich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B80190">
                        <w:rPr>
                          <w:sz w:val="20"/>
                          <w:szCs w:val="20"/>
                        </w:rPr>
                        <w:t>movible</w:t>
                      </w:r>
                      <w:proofErr w:type="spellEnd"/>
                    </w:p>
                    <w:p w14:paraId="6D7E499E" w14:textId="77777777" w:rsidR="006726F2" w:rsidRPr="00B80190" w:rsidRDefault="006726F2" w:rsidP="00B80190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80190">
                        <w:rPr>
                          <w:b/>
                          <w:sz w:val="20"/>
                          <w:szCs w:val="20"/>
                        </w:rPr>
                        <w:t>gegenseitig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B80190">
                        <w:rPr>
                          <w:sz w:val="20"/>
                          <w:szCs w:val="20"/>
                        </w:rPr>
                        <w:t>mutuamente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0CC1">
        <w:t>Experiment</w:t>
      </w:r>
    </w:p>
    <w:p w14:paraId="2056BA40" w14:textId="77777777" w:rsidR="00100CC1" w:rsidRDefault="00100CC1" w:rsidP="00100CC1">
      <w:r>
        <w:t>In zwei Wagen liegen jeweils ein Stabmagnet und ein Eisenstab.</w:t>
      </w:r>
    </w:p>
    <w:p w14:paraId="3A33EA4A" w14:textId="77777777" w:rsidR="00100CC1" w:rsidRDefault="00100CC1" w:rsidP="00100CC1">
      <w:r>
        <w:t>Probiere aus, welcher Wagen welchen anzieht.</w:t>
      </w:r>
    </w:p>
    <w:p w14:paraId="74AFE5D5" w14:textId="77777777" w:rsidR="00100CC1" w:rsidRDefault="00100CC1" w:rsidP="00100CC1">
      <w:pPr>
        <w:rPr>
          <w:noProof/>
          <w:lang w:eastAsia="de-DE"/>
        </w:rPr>
      </w:pPr>
      <w:r>
        <w:t>Eventuell sind die Räder von den beiden Wagen unterschiedlich gut beweglich. Tausche deshalb die Wagen aus, so dass der Magnet und der Eisenstab jeweils in einem anderen Wagen liegen.</w:t>
      </w:r>
      <w:r w:rsidRPr="00100CC1">
        <w:rPr>
          <w:noProof/>
          <w:lang w:eastAsia="de-DE"/>
        </w:rPr>
        <w:t xml:space="preserve"> </w:t>
      </w:r>
      <w:r w:rsidR="00B80190">
        <w:rPr>
          <w:noProof/>
          <w:lang w:eastAsia="de-DE"/>
        </w:rPr>
        <w:drawing>
          <wp:inline distT="0" distB="0" distL="0" distR="0" wp14:anchorId="1FD24151" wp14:editId="60208489">
            <wp:extent cx="5807200" cy="2122098"/>
            <wp:effectExtent l="0" t="0" r="3175" b="0"/>
            <wp:docPr id="8" name="Grafik 8" descr="20170321_16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321_1607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4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1" t="23077" r="19553" b="3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77" cy="21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0B20" w14:textId="77777777" w:rsidR="00B80190" w:rsidRPr="00CC7334" w:rsidRDefault="00B80190" w:rsidP="00100CC1">
      <w:pPr>
        <w:rPr>
          <w:b/>
          <w:noProof/>
          <w:lang w:eastAsia="de-DE"/>
        </w:rPr>
      </w:pPr>
      <w:r w:rsidRPr="00CC7334">
        <w:rPr>
          <w:b/>
          <w:noProof/>
          <w:lang w:eastAsia="de-DE"/>
        </w:rPr>
        <w:t>Beschreibe deine Beobachtungen:</w:t>
      </w:r>
    </w:p>
    <w:tbl>
      <w:tblPr>
        <w:tblStyle w:val="Tabellenraster"/>
        <w:tblW w:w="9198" w:type="dxa"/>
        <w:tblLayout w:type="fixed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</w:tblGrid>
      <w:tr w:rsidR="00B80190" w:rsidRPr="00B90613" w14:paraId="743D6F80" w14:textId="77777777" w:rsidTr="006726F2">
        <w:trPr>
          <w:trHeight w:hRule="exact" w:val="284"/>
        </w:trPr>
        <w:tc>
          <w:tcPr>
            <w:tcW w:w="340" w:type="dxa"/>
            <w:tcBorders>
              <w:bottom w:val="dotted" w:sz="4" w:space="0" w:color="auto"/>
              <w:right w:val="dotted" w:sz="4" w:space="0" w:color="auto"/>
            </w:tcBorders>
          </w:tcPr>
          <w:p w14:paraId="77E4901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785E1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BE073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26F28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32744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A3251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D32C7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5D98C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BB42C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FD3AA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C1318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96D03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BF316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D6878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19CA2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D86B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D63C6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D81A0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6C4E7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0A50A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C48CA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53C94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5DFCB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B3DFD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9F87F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2FB33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</w:tcBorders>
          </w:tcPr>
          <w:p w14:paraId="7BFB56C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488FCA38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EB85E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7CA0E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35510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72393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0A756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4702F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4A15B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3133E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A1E86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5CD6E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AD844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B89D9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8379C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2ECA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9CBE9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47B7F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938C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B4E1A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405FB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A59A6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200EA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DEAB8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664C5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8C066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DE012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DFBC8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650E5E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7C82A98B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4DAC3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D5C7E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639D2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91855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B4303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AAAC3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9E561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5A419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94354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CB8C7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D8EEF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53B6D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99684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41A13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D3854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AC4EF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5DCAE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3D8E8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91BAF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BF75F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1D80C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E37D9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569F9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3630F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02239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1B3A5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39A963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239D2BA0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AF331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46F54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3BB5E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BE18F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D1730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37D56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037B4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9E4EE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45DF8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9C9E8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795C4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D6107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1BA8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9DDA7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D1A4C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AC031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FF998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B1491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4D3BD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FE5E9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7F570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3AFD7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1A881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E477C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D330C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024FE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5BF369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60369E08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9F4F8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BA9C9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15858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B0428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F49DE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5A08C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10533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54A43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2DBAC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62955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07338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5143A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9CFD3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AAEC8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404D0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D7236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7568E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463AE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4DEF8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EBF34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E1AD3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BEBB2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1F568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48820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B1AE8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810BF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CB3FE7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6ED3693C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819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CD017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BD8E3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04B97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4C68B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59334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120B7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4F46D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5DD2A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67A9E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ED330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CC151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5138E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015FF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CC7E3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1225C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40D0A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91BD2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12989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75032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075D7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98833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EE42D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875A5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A0CD4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F1418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6B3B6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3F681B7E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791C2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3AF47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C063D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C2682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22531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DB938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B7253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1A946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BC17D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EABC6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4B024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A33A7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074E9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5F8CE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ADC97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16DFF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9B5C6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359CE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D266C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BD8DC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F4C89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BFEC4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D8F63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AE80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5385D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437A2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CB10DB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7B366914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38DD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95152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59147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72116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11D0D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84B13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8ED21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1F5B2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F9D9D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26D6B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06DFA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BEC89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22D25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EBA93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C6C45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67547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F18D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07D26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1EC5E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9A1F2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A91F6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25F01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791F2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AD628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AAA26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25017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DB606F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45218A83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6A106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03840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EBCC5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0B055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D99FD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D6F4B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7808D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F82EE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2CCF2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13E69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81ACA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CA852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62D8E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27BE1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B3ECE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93C8C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89A3D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5EBE5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B86CD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34432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01213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63D9A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A0B42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2B2A2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FC338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512EC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D7CBB1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0CC64551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CBAFC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2396F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62B57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D8006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9534E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1B83E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A0ADD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39879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13831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9833D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0A757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48F0F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51A11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9E4D1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FF713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A76EB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4E9E7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2157F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37EBA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575E2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C2B4E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32CD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FBA73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ADFE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7C11C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C30B5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696A85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5F566CE0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5DF13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FACA8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3976B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8B144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94E50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23B24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7A70F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4C3ED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12D3A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4DC36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4ECA5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B5701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998E8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FC993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8FCA1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47F99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3FFD9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F03F8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C113C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21748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7FCC0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C263A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770D2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41B16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3F4A2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0BB70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C79FFC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1AFEEDBE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9BC9A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94FF2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0DB7C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4F94F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11F15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645FE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BF53A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F9968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11410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F80D3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20043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4EC15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5B2C9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CBB4B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DFB77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8EA09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B4399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133E0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3FBEB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84CF2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0B95A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79385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73CB3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87E1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18E74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6E7DB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6D9C24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0F9D8AE7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F364A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69DB5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11B0E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BBEB7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4485B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CA059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45120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D060E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22E5D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D78A0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D6CEC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C6ECB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7465E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76099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5AA1F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03B4A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37430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13A99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5D6F8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8C62E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BC634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3AAA8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AD25A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8985D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E0D96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01431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878DC0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7BA60F4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E686A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C87A2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02061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AFE8A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7E5CF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C2207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6444C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B068E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B640F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E7F98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5DC00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9BFDA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5E728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5C080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AD82E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82FFB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99646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AE8BF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3CE2B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D1773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D76DC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9BE56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BC866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7CB2B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E046F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FEFB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D6D0D5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476D9974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A4BCE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EF71E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2C85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FDC99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2B810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025F1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068B8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23D79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13A1D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35707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28E66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1B5DA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E4828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70F52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7986C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31B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C087F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2C730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44E5A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29F30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5E485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08F1F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366BF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D8AC3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545AE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30395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F14AE4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484A827C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A4C69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6270D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8F722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1ADC5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82F85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7D6D6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DA0B5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F2C28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1E9E4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AAB16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65A62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A4BE5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2655F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BD8AA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7DD86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E4B5A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1A6CC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CC4B0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67875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BEE96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0C9FA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55D35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98716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42CE3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ECDE8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20D74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6EE8AA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47DA301E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7CAA0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92FC3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E1F28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2272F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A08D7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5F3EF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FF101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1979D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649A2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7BA57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87760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C80CE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A4381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087DF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D5E5D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E04DD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1702E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D8256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208C9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BDFCA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9197C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78D80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05695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A77AA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1889F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72B9C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E4CEAD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2E1E5550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874CBF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3C166C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D907B9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AE1480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F9468D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B87D51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507391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125D76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3C4B50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C60982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0B98BF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93A32B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8B900C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C5FD21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30CC47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BD9842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2AEFF1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E7C0C9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7FCA9E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30F6FE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245522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86D7C7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B4C699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D7CDFC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AA218E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7A3466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0DD1365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</w:tbl>
    <w:p w14:paraId="5CBBB042" w14:textId="77777777" w:rsidR="005D7F9B" w:rsidRDefault="005D7F9B" w:rsidP="00B80190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BC2E712" wp14:editId="4F275642">
                <wp:simplePos x="0" y="0"/>
                <wp:positionH relativeFrom="margin">
                  <wp:align>left</wp:align>
                </wp:positionH>
                <wp:positionV relativeFrom="paragraph">
                  <wp:posOffset>280478</wp:posOffset>
                </wp:positionV>
                <wp:extent cx="5871845" cy="765175"/>
                <wp:effectExtent l="0" t="0" r="14605" b="15875"/>
                <wp:wrapSquare wrapText="bothSides"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845" cy="765175"/>
                          <a:chOff x="0" y="0"/>
                          <a:chExt cx="5871845" cy="666750"/>
                        </a:xfrm>
                      </wpg:grpSpPr>
                      <wps:wsp>
                        <wps:cNvPr id="3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7184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0DDE5" w14:textId="77777777" w:rsidR="005D7F9B" w:rsidRDefault="005D7F9B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das Eisenstück; der Stabmagnet; der Wagen</w:t>
                              </w:r>
                            </w:p>
                            <w:p w14:paraId="3CED7DEC" w14:textId="77777777" w:rsidR="005D7F9B" w:rsidRDefault="005D7F9B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sich anziehen; sich aufeinander zubewegen; rollen</w:t>
                              </w:r>
                            </w:p>
                            <w:p w14:paraId="7E049781" w14:textId="77777777" w:rsidR="005D7F9B" w:rsidRDefault="005D7F9B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beide; gegenseitig; keine Rolle spielen</w:t>
                              </w:r>
                            </w:p>
                            <w:p w14:paraId="113528BA" w14:textId="77777777" w:rsidR="005D7F9B" w:rsidRDefault="005D7F9B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3F681A99" w14:textId="77777777" w:rsidR="005D7F9B" w:rsidRDefault="005D7F9B" w:rsidP="005D7F9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Grafik 3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6701" y="71252"/>
                            <a:ext cx="69469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2E712" id="Gruppieren 7" o:spid="_x0000_s1031" style="position:absolute;margin-left:0;margin-top:22.1pt;width:462.35pt;height:60.25pt;z-index:251678208;mso-position-horizontal:left;mso-position-horizontal-relative:margin;mso-height-relative:margin" coordsize="58718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">
                <v:shape id="_x0000_s1032" type="#_x0000_t202" style="position:absolute;width:58718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14:paraId="3920DDE5" w14:textId="77777777" w:rsidR="005D7F9B" w:rsidRDefault="005D7F9B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das Eisenstück; der Stabmagnet; der Wagen</w:t>
                        </w:r>
                      </w:p>
                      <w:p w14:paraId="3CED7DEC" w14:textId="77777777" w:rsidR="005D7F9B" w:rsidRDefault="005D7F9B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sich anziehen; sich aufeinander zubewegen; rollen</w:t>
                        </w:r>
                      </w:p>
                      <w:p w14:paraId="7E049781" w14:textId="77777777" w:rsidR="005D7F9B" w:rsidRDefault="005D7F9B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beide; gegenseitig; keine Rolle spielen</w:t>
                        </w:r>
                      </w:p>
                      <w:p w14:paraId="113528BA" w14:textId="77777777" w:rsidR="005D7F9B" w:rsidRDefault="005D7F9B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3F681A99" w14:textId="77777777" w:rsidR="005D7F9B" w:rsidRDefault="005D7F9B" w:rsidP="005D7F9B"/>
                    </w:txbxContent>
                  </v:textbox>
                </v:shape>
                <v:shape id="Grafik 34" o:spid="_x0000_s1033" type="#_x0000_t75" style="position:absolute;left:50767;top:712;width:6946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+lXfBAAAA2wAAAA8AAABkcnMvZG93bnJldi54bWxEj0FrAjEUhO9C/0N4hd40a1tFV6NYodij&#10;roLX5+aZXdy8LEnU7b9vCoLHYWa+YebLzjbiRj7UjhUMBxkI4tLpmo2Cw/67PwERIrLGxjEp+KUA&#10;y8VLb465dnfe0a2IRiQIhxwVVDG2uZShrMhiGLiWOHln5y3GJL2R2uM9wW0j37NsLC3WnBYqbGld&#10;UXkprlZBnIz8ZX/aTJ2h7crUx0375Vmpt9duNQMRqYvP8KP9oxV8fML/l/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+lXfBAAAA2wAAAA8AAAAAAAAAAAAAAAAAnwIA&#10;AGRycy9kb3ducmV2LnhtbFBLBQYAAAAABAAEAPcAAACNAwAAAAA=&#10;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765B7C8" w14:textId="77777777" w:rsidR="00B80190" w:rsidRDefault="00B80190" w:rsidP="00B80190">
      <w:r>
        <w:br w:type="page"/>
      </w:r>
    </w:p>
    <w:p w14:paraId="04484B67" w14:textId="77777777" w:rsidR="00B80190" w:rsidRDefault="00B80190" w:rsidP="00B80190">
      <w:pPr>
        <w:pStyle w:val="berschrift1"/>
      </w:pPr>
      <w:r>
        <w:t>C) Der stehende Nagel</w:t>
      </w:r>
    </w:p>
    <w:p w14:paraId="6481566E" w14:textId="77777777" w:rsidR="00B80190" w:rsidRDefault="00B80190" w:rsidP="00B80190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8EE8420" wp14:editId="014FA335">
                <wp:simplePos x="0" y="0"/>
                <wp:positionH relativeFrom="margin">
                  <wp:align>right</wp:align>
                </wp:positionH>
                <wp:positionV relativeFrom="paragraph">
                  <wp:posOffset>76619</wp:posOffset>
                </wp:positionV>
                <wp:extent cx="1697990" cy="1856105"/>
                <wp:effectExtent l="0" t="0" r="16510" b="29845"/>
                <wp:wrapSquare wrapText="bothSides"/>
                <wp:docPr id="10" name="Gruppier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1856105"/>
                          <a:chOff x="6768" y="9681"/>
                          <a:chExt cx="2160" cy="2703"/>
                        </a:xfrm>
                      </wpg:grpSpPr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6768" y="10080"/>
                            <a:ext cx="2160" cy="2304"/>
                            <a:chOff x="6768" y="10080"/>
                            <a:chExt cx="2160" cy="2304"/>
                          </a:xfrm>
                        </wpg:grpSpPr>
                        <wps:wsp>
                          <wps:cNvPr id="12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56" y="1029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8208" y="10080"/>
                              <a:ext cx="144" cy="1440"/>
                              <a:chOff x="8640" y="10656"/>
                              <a:chExt cx="144" cy="1440"/>
                            </a:xfrm>
                          </wpg:grpSpPr>
                          <wps:wsp>
                            <wps:cNvPr id="14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10656"/>
                                <a:ext cx="144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11376"/>
                                <a:ext cx="144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6" y="10224"/>
                              <a:ext cx="288" cy="144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8" y="10224"/>
                              <a:ext cx="144" cy="144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0" y="10080"/>
                              <a:ext cx="0" cy="230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12226"/>
                              <a:ext cx="2160" cy="144"/>
                            </a:xfrm>
                            <a:prstGeom prst="rect">
                              <a:avLst/>
                            </a:prstGeom>
                            <a:solidFill>
                              <a:srgbClr val="99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74" y="11650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8" y="11650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 rot="16200000">
                            <a:off x="7786" y="10473"/>
                            <a:ext cx="1728" cy="144"/>
                            <a:chOff x="8784" y="11808"/>
                            <a:chExt cx="1728" cy="144"/>
                          </a:xfrm>
                        </wpg:grpSpPr>
                        <wpg:grpSp>
                          <wpg:cNvPr id="23" name="Group 17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9720" y="11160"/>
                              <a:ext cx="144" cy="1440"/>
                              <a:chOff x="8640" y="10656"/>
                              <a:chExt cx="144" cy="1440"/>
                            </a:xfrm>
                          </wpg:grpSpPr>
                          <wps:wsp>
                            <wps:cNvPr id="24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10656"/>
                                <a:ext cx="144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11376"/>
                                <a:ext cx="144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84" y="11808"/>
                              <a:ext cx="144" cy="144"/>
                            </a:xfrm>
                            <a:prstGeom prst="lef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1AC33" id="Gruppieren 10" o:spid="_x0000_s1026" style="position:absolute;margin-left:82.5pt;margin-top:6.05pt;width:133.7pt;height:146.15pt;z-index:251664896;mso-position-horizontal:right;mso-position-horizontal-relative:margin" coordorigin="6768,9681" coordsize="2160,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">
                <v:group id="Group 5" o:spid="_x0000_s1027" style="position:absolute;left:6768;top:10080;width:2160;height:2304" coordorigin="6768,10080" coordsize="2160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line id="Line 6" o:spid="_x0000_s1028" style="position:absolute;visibility:visible;mso-wrap-style:square" from="7056,10290" to="8496,10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6GFsQAAADbAAAADwAAAGRycy9kb3ducmV2LnhtbERPTWvCQBC9C/0PyxR6EbPRg0iaVWpt&#10;QcEiTb14G7PTbGh2NmS3Gv31XUHobR7vc/JFbxtxos7XjhWMkxQEcel0zZWC/df7aAbCB2SNjWNS&#10;cCEPi/nDIMdMuzN/0qkIlYgh7DNUYEJoMyl9aciiT1xLHLlv11kMEXaV1B2eY7ht5CRNp9JizbHB&#10;YEuvhsqf4tcqmC2L43W7w/qw2R3C9mO1N8Plm1JPj/3LM4hAffgX391rHedP4PZLPE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roYWxAAAANsAAAAPAAAAAAAAAAAA&#10;AAAAAKECAABkcnMvZG93bnJldi54bWxQSwUGAAAAAAQABAD5AAAAkgMAAAAA&#10;" strokecolor="#969696" strokeweight="3pt"/>
                  <v:group id="Group 7" o:spid="_x0000_s1029" style="position:absolute;left:8208;top:10080;width:144;height:1440" coordorigin="8640,10656" coordsize="144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rect id="Rectangle 8" o:spid="_x0000_s1030" style="position:absolute;left:8640;top:10656;width:14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I4sAA&#10;AADbAAAADwAAAGRycy9kb3ducmV2LnhtbERPS2sCMRC+C/0PYQq9adbF+tgapRQsngQfeB430+zS&#10;zWRNUt3+eyMI3ubje8582dlGXMiH2rGC4SADQVw6XbNRcNiv+lMQISJrbByTgn8KsFy89OZYaHfl&#10;LV120YgUwqFABVWMbSFlKCuyGAauJU7cj/MWY4LeSO3xmsJtI/MsG0uLNaeGClv6qqj83f1ZBXjW&#10;0+M5N+/D9WZ2+p7kXpvWK/X22n1+gIjUxaf44V7rNH8E91/SAXJ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vI4sAAAADbAAAADwAAAAAAAAAAAAAAAACYAgAAZHJzL2Rvd25y&#10;ZXYueG1sUEsFBgAAAAAEAAQA9QAAAIUDAAAAAA==&#10;" fillcolor="green"/>
                    <v:rect id="Rectangle 9" o:spid="_x0000_s1031" style="position:absolute;left:8640;top:11376;width:14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448IA&#10;AADbAAAADwAAAGRycy9kb3ducmV2LnhtbERPyWrDMBC9F/oPYgq9JXJTsjlRQhMoFEIP2Q65DdbU&#10;NrVGRprE7t9XgUJv83jrLNe9a9SNQqw9G3gZZqCIC29rLg2cju+DGagoyBYbz2TghyKsV48PS8yt&#10;73hPt4OUKoVwzNFAJdLmWseiIodx6FvixH354FASDKW2AbsU7ho9yrKJdlhzaqiwpW1Fxffh6gx0&#10;fnN5Hc9xt52KhNCfPzenYm7M81P/tgAl1Mu/+M/9YdP8Mdx/SQ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jjwgAAANsAAAAPAAAAAAAAAAAAAAAAAJgCAABkcnMvZG93&#10;bnJldi54bWxQSwUGAAAAAAQABAD1AAAAhwMAAAAA&#10;" fillcolor="red"/>
                  </v:group>
                  <v:rect id="Rectangle 10" o:spid="_x0000_s1032" style="position:absolute;left:8136;top:10224;width:28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vLcAA&#10;AADbAAAADwAAAGRycy9kb3ducmV2LnhtbERPS2sCMRC+F/ofwhS81WylaFmNUgoFDwo+Kl7HzZgs&#10;biZLkur6740geJuP7zmTWecacaYQa88KPvoFCOLK65qNgr/t7/sXiJiQNTaeScGVIsymry8TLLW/&#10;8JrOm2REDuFYogKbUltKGStLDmPft8SZO/rgMGUYjNQBLzncNXJQFEPpsObcYLGlH0vVafPvFMzJ&#10;+M/FIpj9YWlXO7wGPRiNlOq9dd9jEIm69BQ/3HOd5w/h/ks+QE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4vLcAAAADbAAAADwAAAAAAAAAAAAAAAACYAgAAZHJzL2Rvd25y&#10;ZXYueG1sUEsFBgAAAAAEAAQA9QAAAIUDAAAAAA==&#10;" fillcolor="#333"/>
                  <v:rect id="Rectangle 11" o:spid="_x0000_s1033" style="position:absolute;left:7128;top:10224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KtsAA&#10;AADbAAAADwAAAGRycy9kb3ducmV2LnhtbERPTWsCMRC9F/ofwgi91axSurIaRQqCBwutrXgdN2Oy&#10;uJksSdT13zcFwds83ufMFr1rxYVCbDwrGA0LEMS11w0bBb8/q9cJiJiQNbaeScGNIizmz08zrLS/&#10;8jddtsmIHMKxQgU2pa6SMtaWHMah74gzd/TBYcowGKkDXnO4a+W4KN6lw4Zzg8WOPizVp+3ZKViT&#10;8W+bTTD7w6f92uEt6HFZKvUy6JdTEIn69BDf3Wud55fw/0s+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KKtsAAAADbAAAADwAAAAAAAAAAAAAAAACYAgAAZHJzL2Rvd25y&#10;ZXYueG1sUEsFBgAAAAAEAAQA9QAAAIUDAAAAAA==&#10;" fillcolor="#333"/>
                  <v:line id="Line 12" o:spid="_x0000_s1034" style="position:absolute;visibility:visible;mso-wrap-style:square" from="7200,10080" to="7200,1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x/McAAADbAAAADwAAAGRycy9kb3ducmV2LnhtbESPT2vCQBDF74V+h2UKvRTdtIci0VX8&#10;00ILFmnqxduYHbPB7GzIbjX10zuHgrcZ3pv3fjOZ9b5RJ+piHdjA8zADRVwGW3NlYPvzPhiBignZ&#10;YhOYDPxRhNn0/m6CuQ1n/qZTkSolIRxzNOBSanOtY+nIYxyGlli0Q+g8Jlm7StsOzxLuG/2SZa/a&#10;Y83S4LClpaPyWPx6A6NFsb+sN1jvPje7tP5abd3T4s2Yx4d+PgaVqE838//1hxV8gZVfZAA9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RrH8xwAAANsAAAAPAAAAAAAA&#10;AAAAAAAAAKECAABkcnMvZG93bnJldi54bWxQSwUGAAAAAAQABAD5AAAAlQMAAAAA&#10;" strokecolor="#969696" strokeweight="3pt"/>
                  <v:rect id="Rectangle 13" o:spid="_x0000_s1035" style="position:absolute;left:6768;top:12226;width:216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1x8EA&#10;AADbAAAADwAAAGRycy9kb3ducmV2LnhtbERPTWsCMRC9F/ofwgjealYP0q5GEbGobS+7evE2JONm&#10;cTNZNlG3/74pCN7m8T5nvuxdI27UhdqzgvEoA0Gsvam5UnA8fL69gwgR2WDjmRT8UoDl4vVljrnx&#10;dy7oVsZKpBAOOSqwMba5lEFbchhGviVO3Nl3DmOCXSVNh/cU7ho5ybKpdFhzarDY0tqSvpRXp+B7&#10;Xxk9rcc/p7jRX76w22Ky2So1HPSrGYhIfXyKH+6dSfM/4P+XdI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JdcfBAAAA2wAAAA8AAAAAAAAAAAAAAAAAmAIAAGRycy9kb3du&#10;cmV2LnhtbFBLBQYAAAAABAAEAPUAAACGAwAAAAA=&#10;" fillcolor="#930"/>
                  <v:line id="Line 14" o:spid="_x0000_s1036" style="position:absolute;visibility:visible;mso-wrap-style:square" from="8274,11650" to="8274,1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e08EAAADb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Van76k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d7TwQAAANsAAAAPAAAAAAAAAAAAAAAA&#10;AKECAABkcnMvZG93bnJldi54bWxQSwUGAAAAAAQABAD5AAAAjwMAAAAA&#10;" strokeweight="1.5pt"/>
                  <v:line id="Line 15" o:spid="_x0000_s1037" style="position:absolute;visibility:visible;mso-wrap-style:square" from="8208,11650" to="8352,1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xbcEAAADbAAAADwAAAGRycy9kb3ducmV2LnhtbESPQYvCMBSE74L/ITzB25oqIks1ighC&#10;D+7BKnp9NM+m2LzUJqv13xtB8DjMzDfMYtXZWtyp9ZVjBeNRAoK4cLriUsHxsP35BeEDssbaMSl4&#10;kofVst9bYKrdg/d0z0MpIoR9igpMCE0qpS8MWfQj1xBH7+JaiyHKtpS6xUeE21pOkmQmLVYcFww2&#10;tDFUXPN/q2D6lxl97nZ+t0+yE1W36eaWO6WGg249BxGoC9/wp51pBZMx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/FtwQAAANsAAAAPAAAAAAAAAAAAAAAA&#10;AKECAABkcnMvZG93bnJldi54bWxQSwUGAAAAAAQABAD5AAAAjwMAAAAA&#10;" strokeweight="2.25pt"/>
                </v:group>
                <v:group id="Group 16" o:spid="_x0000_s1038" style="position:absolute;left:7786;top:10473;width:1728;height:144;rotation:-90" coordorigin="8784,11808" coordsize="172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sJ2fFAAAA2wAA&#10;AA8AAAAAAAAAAAAAAAAAqgIAAGRycy9kb3ducmV2LnhtbFBLBQYAAAAABAAEAPoAAACcAwAAAAA=&#10;">
                  <v:group id="Group 17" o:spid="_x0000_s1039" style="position:absolute;left:9720;top:11160;width:144;height:1440;rotation:-90" coordorigin="8640,10656" coordsize="144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IL8xgAAANsA&#10;AAAPAAAAAAAAAAAAAAAAAKoCAABkcnMvZG93bnJldi54bWxQSwUGAAAAAAQABAD6AAAAnQMAAAAA&#10;">
                    <v:rect id="Rectangle 18" o:spid="_x0000_s1040" style="position:absolute;left:8640;top:10656;width:14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CX8MA&#10;AADbAAAADwAAAGRycy9kb3ducmV2LnhtbESPW2sCMRSE34X+h3AKfdOsi/WyNUopWHwSvODzcXOa&#10;Xbo5WZNUt//eCIKPw8x8w8yXnW3EhXyoHSsYDjIQxKXTNRsFh/2qPwURIrLGxjEp+KcAy8VLb46F&#10;dlfe0mUXjUgQDgUqqGJsCylDWZHFMHAtcfJ+nLcYk/RGao/XBLeNzLNsLC3WnBYqbOmrovJ392cV&#10;4FlPj+fcvA/Xm9npe5J7bVqv1Ntr9/kBIlIXn+FHe60V5CO4f0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cCX8MAAADbAAAADwAAAAAAAAAAAAAAAACYAgAAZHJzL2Rv&#10;d25yZXYueG1sUEsFBgAAAAAEAAQA9QAAAIgDAAAAAA==&#10;" fillcolor="green"/>
                    <v:rect id="Rectangle 19" o:spid="_x0000_s1041" style="position:absolute;left:8640;top:11376;width:14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yXsQA&#10;AADbAAAADwAAAGRycy9kb3ducmV2LnhtbESPQWvCQBSE74X+h+UVeqsbLbY1uooKBUF6qNWDt0f2&#10;mQSzb8Pu06T/3hUKPQ4z8w0zW/SuUVcKsfZsYDjIQBEX3tZcGtj/fL58gIqCbLHxTAZ+KcJi/vgw&#10;w9z6jr/pupNSJQjHHA1UIm2udSwqchgHviVO3skHh5JkKLUN2CW4a/Qoy960w5rTQoUtrSsqzruL&#10;M9D51fF1PMHt+l0khP7wtdoXE2Oen/rlFJRQL//hv/bGGhiN4f4l/Q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Osl7EAAAA2wAAAA8AAAAAAAAAAAAAAAAAmAIAAGRycy9k&#10;b3ducmV2LnhtbFBLBQYAAAAABAAEAPUAAACJAwAAAAA=&#10;" fillcolor="red"/>
                  </v:group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AutoShape 20" o:spid="_x0000_s1042" type="#_x0000_t66" style="position:absolute;left:8784;top:1180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j1MMA&#10;AADbAAAADwAAAGRycy9kb3ducmV2LnhtbESPT2vCQBTE7wW/w/KE3nTTUMSmrlIEJT02ivX4yL4m&#10;abNvY3bzx2/vCkKPw8z8hlltRlOLnlpXWVbwMo9AEOdWV1woOB52syUI55E11pZJwZUcbNaTpxUm&#10;2g78RX3mCxEg7BJUUHrfJFK6vCSDbm4b4uD92NagD7ItpG5xCHBTyziKFtJgxWGhxIa2JeV/WWcU&#10;9Gfszq+7vbt8Zt+est/r6S3dKvU8HT/eQXga/X/40U61gngB9y/h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j1MMAAADbAAAADwAAAAAAAAAAAAAAAACYAgAAZHJzL2Rv&#10;d25yZXYueG1sUEsFBgAAAAAEAAQA9QAAAIgDAAAAAA==&#10;" fillcolor="#969696"/>
                </v:group>
                <w10:wrap type="square" anchorx="margin"/>
              </v:group>
            </w:pict>
          </mc:Fallback>
        </mc:AlternateContent>
      </w:r>
      <w:r>
        <w:t xml:space="preserve">Ein Nagel steht aufrecht unter dem Einfluss eines eingespannten Magneten. </w:t>
      </w:r>
      <w:r w:rsidR="00192850">
        <w:t>Sein</w:t>
      </w:r>
      <w:r>
        <w:t xml:space="preserve"> Südpol </w:t>
      </w:r>
      <w:r w:rsidR="00192850">
        <w:t xml:space="preserve">weist </w:t>
      </w:r>
      <w:r>
        <w:t>zum Kopf des Nagels.</w:t>
      </w:r>
    </w:p>
    <w:p w14:paraId="50DD93A6" w14:textId="77777777" w:rsidR="00B80190" w:rsidRDefault="00B80190" w:rsidP="00B8019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734EB16" wp14:editId="742BAC18">
                <wp:simplePos x="0" y="0"/>
                <wp:positionH relativeFrom="column">
                  <wp:posOffset>5137737</wp:posOffset>
                </wp:positionH>
                <wp:positionV relativeFrom="paragraph">
                  <wp:posOffset>1085646</wp:posOffset>
                </wp:positionV>
                <wp:extent cx="91440" cy="91440"/>
                <wp:effectExtent l="19050" t="31115" r="13335" b="29845"/>
                <wp:wrapSquare wrapText="bothSides"/>
                <wp:docPr id="27" name="Pfeil nach link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F8EB8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27" o:spid="_x0000_s1026" type="#_x0000_t66" style="position:absolute;margin-left:404.55pt;margin-top:85.5pt;width:7.2pt;height: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" fillcolor="#969696">
                <w10:wrap type="square"/>
              </v:shape>
            </w:pict>
          </mc:Fallback>
        </mc:AlternateContent>
      </w:r>
      <w:r>
        <w:t>Wird dem Nagelkopf der Nordpol eines weiteren Magneten genähert, so fällt dieser um.</w:t>
      </w:r>
    </w:p>
    <w:p w14:paraId="5F763167" w14:textId="77777777" w:rsidR="00B80190" w:rsidRDefault="00B74413" w:rsidP="00B80190">
      <w:r>
        <w:rPr>
          <w:noProof/>
          <w:lang w:eastAsia="de-DE"/>
        </w:rPr>
        <w:drawing>
          <wp:anchor distT="0" distB="0" distL="114300" distR="114300" simplePos="0" relativeHeight="251663872" behindDoc="0" locked="0" layoutInCell="1" allowOverlap="1" wp14:anchorId="4A75F8BF" wp14:editId="2AD4A41C">
            <wp:simplePos x="0" y="0"/>
            <wp:positionH relativeFrom="margin">
              <wp:posOffset>319405</wp:posOffset>
            </wp:positionH>
            <wp:positionV relativeFrom="paragraph">
              <wp:posOffset>45085</wp:posOffset>
            </wp:positionV>
            <wp:extent cx="2714625" cy="2000885"/>
            <wp:effectExtent l="0" t="0" r="9525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igene Dateien\Dropbox\DSM\BB1 Physik\01 Magnetismus\03 Bilder Stationenlernen\20170321_162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95"/>
                    <a:stretch/>
                  </pic:blipFill>
                  <pic:spPr bwMode="auto">
                    <a:xfrm>
                      <a:off x="0" y="0"/>
                      <a:ext cx="271462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21E0C" w14:textId="77777777" w:rsidR="00B80190" w:rsidRDefault="00B80190" w:rsidP="00B80190"/>
    <w:p w14:paraId="6D57A632" w14:textId="77777777" w:rsidR="00B80190" w:rsidRDefault="00B80190" w:rsidP="00B80190"/>
    <w:p w14:paraId="568FC552" w14:textId="77777777" w:rsidR="00B80190" w:rsidRDefault="005D7F9B" w:rsidP="00B8019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EF313B" wp14:editId="47409C52">
                <wp:simplePos x="0" y="0"/>
                <wp:positionH relativeFrom="margin">
                  <wp:align>right</wp:align>
                </wp:positionH>
                <wp:positionV relativeFrom="paragraph">
                  <wp:posOffset>36627</wp:posOffset>
                </wp:positionV>
                <wp:extent cx="1952625" cy="1272540"/>
                <wp:effectExtent l="0" t="0" r="9525" b="381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272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18C13" w14:textId="77777777" w:rsidR="006726F2" w:rsidRDefault="006726F2" w:rsidP="005D7F9B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aufrecht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92850">
                              <w:rPr>
                                <w:sz w:val="20"/>
                                <w:szCs w:val="20"/>
                              </w:rPr>
                              <w:t>derecho</w:t>
                            </w:r>
                          </w:p>
                          <w:p w14:paraId="48E76E99" w14:textId="77777777" w:rsidR="006726F2" w:rsidRPr="00192850" w:rsidRDefault="006726F2" w:rsidP="005D7F9B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92850">
                              <w:rPr>
                                <w:b/>
                                <w:sz w:val="20"/>
                                <w:szCs w:val="20"/>
                              </w:rPr>
                              <w:t>der Einfluss,</w:t>
                            </w:r>
                            <w:r w:rsidRPr="00192850">
                              <w:rPr>
                                <w:rFonts w:ascii="Times New Roman" w:hAnsi="Times New Roman" w:cs="Times New Roman"/>
                                <w:b/>
                                <w:strike/>
                                <w:sz w:val="20"/>
                                <w:szCs w:val="20"/>
                              </w:rPr>
                              <w:t xml:space="preserve"> ¨</w:t>
                            </w:r>
                            <w:r w:rsidRPr="00192850"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Pr="00192850">
                              <w:rPr>
                                <w:sz w:val="20"/>
                                <w:szCs w:val="20"/>
                              </w:rPr>
                              <w:tab/>
                              <w:t>influecia</w:t>
                            </w:r>
                          </w:p>
                          <w:p w14:paraId="718AB82C" w14:textId="77777777" w:rsidR="006726F2" w:rsidRDefault="006726F2" w:rsidP="005D7F9B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weisen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92850">
                              <w:rPr>
                                <w:sz w:val="20"/>
                                <w:szCs w:val="20"/>
                              </w:rPr>
                              <w:t>señalar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1C872F5" w14:textId="77777777" w:rsidR="006726F2" w:rsidRDefault="006726F2" w:rsidP="005D7F9B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nähern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acercar</w:t>
                            </w:r>
                          </w:p>
                          <w:p w14:paraId="31EF0E53" w14:textId="77777777" w:rsidR="006726F2" w:rsidRDefault="006726F2" w:rsidP="005D7F9B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um|fallen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caerse</w:t>
                            </w:r>
                          </w:p>
                          <w:p w14:paraId="3B056097" w14:textId="77777777" w:rsidR="005D7F9B" w:rsidRPr="00B80190" w:rsidRDefault="005D7F9B" w:rsidP="005D7F9B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D7F9B">
                              <w:rPr>
                                <w:b/>
                                <w:sz w:val="20"/>
                                <w:szCs w:val="20"/>
                              </w:rPr>
                              <w:t>einspannen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5D7F9B">
                              <w:rPr>
                                <w:sz w:val="20"/>
                                <w:szCs w:val="20"/>
                              </w:rPr>
                              <w:t>fijar, sujetar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F313B" id="_x0000_s1034" type="#_x0000_t202" style="position:absolute;margin-left:102.55pt;margin-top:2.9pt;width:153.75pt;height:100.2pt;z-index:25166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" fillcolor="#d8d8d8 [2732]" stroked="f">
                <v:textbox>
                  <w:txbxContent>
                    <w:p w14:paraId="14818C13" w14:textId="77777777" w:rsidR="006726F2" w:rsidRDefault="006726F2" w:rsidP="005D7F9B">
                      <w:pPr>
                        <w:tabs>
                          <w:tab w:val="left" w:pos="1701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aufrecht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192850">
                        <w:rPr>
                          <w:sz w:val="20"/>
                          <w:szCs w:val="20"/>
                        </w:rPr>
                        <w:t>derecho</w:t>
                      </w:r>
                      <w:proofErr w:type="spellEnd"/>
                    </w:p>
                    <w:p w14:paraId="48E76E99" w14:textId="77777777" w:rsidR="006726F2" w:rsidRPr="00192850" w:rsidRDefault="006726F2" w:rsidP="005D7F9B">
                      <w:pPr>
                        <w:tabs>
                          <w:tab w:val="left" w:pos="1701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92850">
                        <w:rPr>
                          <w:b/>
                          <w:sz w:val="20"/>
                          <w:szCs w:val="20"/>
                        </w:rPr>
                        <w:t>der Einfluss,</w:t>
                      </w:r>
                      <w:r w:rsidRPr="00192850">
                        <w:rPr>
                          <w:rFonts w:ascii="Times New Roman" w:hAnsi="Times New Roman" w:cs="Times New Roman"/>
                          <w:b/>
                          <w:strike/>
                          <w:sz w:val="20"/>
                          <w:szCs w:val="20"/>
                        </w:rPr>
                        <w:t xml:space="preserve"> ¨</w:t>
                      </w:r>
                      <w:r w:rsidRPr="00192850">
                        <w:rPr>
                          <w:b/>
                          <w:sz w:val="20"/>
                          <w:szCs w:val="20"/>
                        </w:rPr>
                        <w:t>e</w:t>
                      </w:r>
                      <w:r w:rsidRPr="00192850"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192850">
                        <w:rPr>
                          <w:sz w:val="20"/>
                          <w:szCs w:val="20"/>
                        </w:rPr>
                        <w:t>influecia</w:t>
                      </w:r>
                      <w:proofErr w:type="spellEnd"/>
                    </w:p>
                    <w:p w14:paraId="718AB82C" w14:textId="77777777" w:rsidR="006726F2" w:rsidRDefault="006726F2" w:rsidP="005D7F9B">
                      <w:pPr>
                        <w:tabs>
                          <w:tab w:val="left" w:pos="1701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weisen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192850">
                        <w:rPr>
                          <w:sz w:val="20"/>
                          <w:szCs w:val="20"/>
                        </w:rPr>
                        <w:t>señalar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?</w:t>
                      </w:r>
                    </w:p>
                    <w:p w14:paraId="71C872F5" w14:textId="77777777" w:rsidR="006726F2" w:rsidRDefault="006726F2" w:rsidP="005D7F9B">
                      <w:pPr>
                        <w:tabs>
                          <w:tab w:val="left" w:pos="1701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nähern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acercar</w:t>
                      </w:r>
                      <w:proofErr w:type="spellEnd"/>
                    </w:p>
                    <w:p w14:paraId="31EF0E53" w14:textId="77777777" w:rsidR="006726F2" w:rsidRDefault="006726F2" w:rsidP="005D7F9B">
                      <w:pPr>
                        <w:tabs>
                          <w:tab w:val="left" w:pos="1701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um|fallen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caerse</w:t>
                      </w:r>
                      <w:proofErr w:type="spellEnd"/>
                    </w:p>
                    <w:p w14:paraId="3B056097" w14:textId="77777777" w:rsidR="005D7F9B" w:rsidRPr="00B80190" w:rsidRDefault="005D7F9B" w:rsidP="005D7F9B">
                      <w:pPr>
                        <w:tabs>
                          <w:tab w:val="left" w:pos="1701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D7F9B">
                        <w:rPr>
                          <w:b/>
                          <w:sz w:val="20"/>
                          <w:szCs w:val="20"/>
                        </w:rPr>
                        <w:t>einspannen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5D7F9B">
                        <w:rPr>
                          <w:sz w:val="20"/>
                          <w:szCs w:val="20"/>
                        </w:rPr>
                        <w:t>fijar</w:t>
                      </w:r>
                      <w:proofErr w:type="spellEnd"/>
                      <w:r w:rsidRPr="005D7F9B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D7F9B">
                        <w:rPr>
                          <w:sz w:val="20"/>
                          <w:szCs w:val="20"/>
                        </w:rPr>
                        <w:t>sujetar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91D00D" w14:textId="77777777" w:rsidR="00AA38BC" w:rsidRDefault="00AA38BC" w:rsidP="00B80190">
      <w:pPr>
        <w:rPr>
          <w:b/>
        </w:rPr>
      </w:pPr>
    </w:p>
    <w:p w14:paraId="48E766D4" w14:textId="77777777" w:rsidR="00AA38BC" w:rsidRDefault="00AA38BC" w:rsidP="00B80190">
      <w:pPr>
        <w:rPr>
          <w:b/>
        </w:rPr>
      </w:pPr>
    </w:p>
    <w:p w14:paraId="7060A044" w14:textId="77777777" w:rsidR="00AA38BC" w:rsidRDefault="00AA38BC" w:rsidP="00B80190">
      <w:pPr>
        <w:rPr>
          <w:b/>
        </w:rPr>
      </w:pPr>
    </w:p>
    <w:p w14:paraId="45F134F5" w14:textId="77777777" w:rsidR="00B80190" w:rsidRPr="00CC7334" w:rsidRDefault="00B80190" w:rsidP="00B80190">
      <w:pPr>
        <w:rPr>
          <w:b/>
        </w:rPr>
      </w:pPr>
      <w:r w:rsidRPr="00CC7334">
        <w:rPr>
          <w:b/>
        </w:rPr>
        <w:t>Versuche dieses Phänomen zu erklären.</w:t>
      </w:r>
    </w:p>
    <w:tbl>
      <w:tblPr>
        <w:tblStyle w:val="Tabellenraster"/>
        <w:tblW w:w="9198" w:type="dxa"/>
        <w:tblLayout w:type="fixed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</w:tblGrid>
      <w:tr w:rsidR="00B80190" w:rsidRPr="00B90613" w14:paraId="6AABEA0E" w14:textId="77777777" w:rsidTr="006726F2">
        <w:trPr>
          <w:trHeight w:hRule="exact" w:val="284"/>
        </w:trPr>
        <w:tc>
          <w:tcPr>
            <w:tcW w:w="340" w:type="dxa"/>
            <w:tcBorders>
              <w:bottom w:val="dotted" w:sz="4" w:space="0" w:color="auto"/>
              <w:right w:val="dotted" w:sz="4" w:space="0" w:color="auto"/>
            </w:tcBorders>
          </w:tcPr>
          <w:p w14:paraId="5189765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8DD18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AD084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2387E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206E6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8FB1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05FFE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36B9C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82BD7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AC8AA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50EB0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54959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FC01A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D8FD5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7B2AE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2999F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054FF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DA3E8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9E966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FD4FA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E4955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426AA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022AA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2C674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81B66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3F511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</w:tcBorders>
          </w:tcPr>
          <w:p w14:paraId="4D1646E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2AA41027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3F13D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EA245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81A8C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35901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E6D25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1F848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2D239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BB0FD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5B1CC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6C7D5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11A4D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EE6A7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77D35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F4901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48C57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CCD4B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09C3A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A2CC1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7C1E3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A0F77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43042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01FC5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398E3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117EE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3EB3E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89213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6CB91C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5A16461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0C7CF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23C11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B263D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AD37E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474C8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4E965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E9E77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6176B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13B34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D0929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956E3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B33F3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8D73D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A16B1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968B2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66292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463F1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EE777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6A1FF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58493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FE066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481FB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F687C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C3A94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419CF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2EEAE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1F549A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755F4161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8B6DF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07855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93FD5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6A505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99D94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30417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4B7A0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95EAB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5A257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5C9F9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63881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6906E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3B251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09996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4FB06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3050E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9C080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EBEBC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C1DE5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7C1C7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5C6E6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050EB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13128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BB4CF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83895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39065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3B4AD0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1F104B1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5C240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DF92F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14CBF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E1A73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D88C5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8D01F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91D73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FB564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A3CE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6E887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74FE7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52E38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EFE37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F6779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56C58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E3C40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E4E6A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70D2B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512FC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A2584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209E9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70CCB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6960D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B5F1D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0B147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1BE3A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EF8EFB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1041E1AE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1D246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0B703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DC742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5FC56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2572E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B5403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6D380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0C1BD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608F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E3969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161AE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12817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FD3D2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20886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1D422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7F227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5907D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8EA52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63F35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7BF0D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D3D2A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4458D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11B8D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EC6CB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1472B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80B69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1E95A8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49E5EAF6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7B896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523EC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3F51C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301D7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E69FD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8DE30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4A5B2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98C7E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3AD59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2103C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9AE82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C8C13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A9126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34C95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1C33F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0186C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9C858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BAF12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C1EA4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44F3A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44AD1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B1B15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EC0EF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082AA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59E0C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0FFE8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7A4D75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1A3C4EAD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73CEB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CDF2C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E8CF1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5E2BD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C448D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2C595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6D5A7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356A7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42372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4A26B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BCDF2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C9A16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40C15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46A5F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59A96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C4C8D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5A5DB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CAEFE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616AD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DC8A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1767C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F48D6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E1F2B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298D8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276A9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30973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826F97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6C69DE16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A3088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8B206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66BE7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A6047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073C3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9D55F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F855C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FF73B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07AED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CC3DA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65588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020ED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01385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DB7A8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F8A93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7FAB5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DC3F8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7F117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CDC4D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05584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1966E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8D791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6B6B0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F4E4A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F5761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C162B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3F5166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191A88A7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79DC5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05DFA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62B7E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36F54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6BD00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194BD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7FCED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2E4C5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32AD3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2B34F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9C1E2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EAFD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ED935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3B4E1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2EE8F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AC698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594E6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22015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9A2F5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17C4A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DFE12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CE897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7D49E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9771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AB7CF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E5B2A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603568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063BC63B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F936D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B9136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2AD6B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7D464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FE43C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79DF6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7D987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4FD43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8D35E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596BF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8F60B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7DDD4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9E478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2BE1D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8495A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6E149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19A8E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72301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AAB6D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55EE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87778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00355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0AAA7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3A4DB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C3CE4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C619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4C9A13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3D065B77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307ED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7E6A1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B92E2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2D602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CF3A1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F3A65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40733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905C7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3750F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2AD00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7A84E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48E01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C9B43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135E0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09EC8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C30E2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026FE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8B5E7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B4A10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92453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750C6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693CE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517AC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E0D60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7EA9D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5C5B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9BFC57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60708686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EFAEC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11249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B5B15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60189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9C259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C0EE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B496C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080DA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FFB71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1F28B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6A0C5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69066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2692B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7BB1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31532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50957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824E2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FCB48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A6D67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7E91B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AA2E0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B4435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8946E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7249B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82A8B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8ED63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5BCA0C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49D13557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E59E5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F768E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7F8FA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B7B71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F6CB2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DBCDF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7944D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51AF5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C1476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DDBC6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91577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D4615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A737E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183E9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26A83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0DD2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01662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B8D48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BE7AF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801E7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1E633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D0617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36CB3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1F12C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1FA08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5D2A4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2C1FE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4352A1ED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F8229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531E5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BEFD3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040CA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654F6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A5321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7F4AE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68B89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7E2F5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EA856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0BA83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42095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6E59D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79DFF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9172B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EB106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E025A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11CF1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42613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98A691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3AE0D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D1767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BAC0E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87E3B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37D65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26D94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269E3B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178CB7F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1AD9E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25BCA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C3D8D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629F7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8BD57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893C9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E5C76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1F281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50B47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28447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D6B5F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1065F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24209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02869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F1100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002AC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76703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BB7F9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1A91A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51BC4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B1EEF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29C35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3898C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491960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5F5BF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58796F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C377B95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B80190" w:rsidRPr="00B90613" w14:paraId="34403213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C79E7A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BB8CD9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BB4884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7DCE4E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0458AD2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6EB502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C6F25BD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F078C4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F9CE6EC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153938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E4F4077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168E55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032A80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264C63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F153C98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CC25C9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766469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9AE40B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CF5284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4174BC4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CC2707A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A61BCBB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292258E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BB78756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ACFC46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FAEC5A3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1EE0E1B9" w14:textId="77777777" w:rsidR="00B80190" w:rsidRPr="00100CC1" w:rsidRDefault="00B8019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</w:tbl>
    <w:p w14:paraId="1DCDE1C4" w14:textId="77777777" w:rsidR="00192850" w:rsidRDefault="005D7F9B" w:rsidP="00B80190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7B654D4" wp14:editId="58E13609">
                <wp:simplePos x="0" y="0"/>
                <wp:positionH relativeFrom="margin">
                  <wp:posOffset>0</wp:posOffset>
                </wp:positionH>
                <wp:positionV relativeFrom="paragraph">
                  <wp:posOffset>321310</wp:posOffset>
                </wp:positionV>
                <wp:extent cx="5871845" cy="765175"/>
                <wp:effectExtent l="0" t="0" r="14605" b="15875"/>
                <wp:wrapSquare wrapText="bothSides"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845" cy="765175"/>
                          <a:chOff x="0" y="0"/>
                          <a:chExt cx="5871845" cy="666750"/>
                        </a:xfrm>
                      </wpg:grpSpPr>
                      <wps:wsp>
                        <wps:cNvPr id="3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7184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29F3" w14:textId="77777777" w:rsidR="005D7F9B" w:rsidRDefault="005D7F9B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der eingespannte Magnet; </w:t>
                              </w:r>
                              <w:r w:rsidR="00AA38BC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der angenäherte Magnet; die umgekehrte Pol</w:t>
                              </w:r>
                            </w:p>
                            <w:p w14:paraId="2F71419F" w14:textId="77777777" w:rsidR="005D7F9B" w:rsidRDefault="00AA38BC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sich abschwächen; die magnetische Kraft reduzieren; </w:t>
                              </w:r>
                            </w:p>
                            <w:p w14:paraId="26EF2B48" w14:textId="77777777" w:rsidR="005D7F9B" w:rsidRDefault="00AA38BC" w:rsidP="005D7F9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dadurch, dass; weil; aufgrund; als Folge hieraus </w:t>
                              </w:r>
                            </w:p>
                            <w:p w14:paraId="405C3DAD" w14:textId="77777777" w:rsidR="005D7F9B" w:rsidRDefault="005D7F9B" w:rsidP="005D7F9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Grafik 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6701" y="71252"/>
                            <a:ext cx="69469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654D4" id="Gruppieren 35" o:spid="_x0000_s1035" style="position:absolute;margin-left:0;margin-top:25.3pt;width:462.35pt;height:60.25pt;z-index:251680256;mso-position-horizontal-relative:margin;mso-height-relative:margin" coordsize="58718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">
                <v:shape id="_x0000_s1036" type="#_x0000_t202" style="position:absolute;width:58718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14:paraId="4ED729F3" w14:textId="77777777" w:rsidR="005D7F9B" w:rsidRDefault="005D7F9B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der eingespannte Magnet; </w:t>
                        </w:r>
                        <w:r w:rsidR="00AA38B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der angenäherte Magnet; die umgekehrte Pol</w:t>
                        </w:r>
                      </w:p>
                      <w:p w14:paraId="2F71419F" w14:textId="77777777" w:rsidR="005D7F9B" w:rsidRDefault="00AA38BC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sich abschwächen; die magnetische Kraft reduzieren; </w:t>
                        </w:r>
                      </w:p>
                      <w:p w14:paraId="26EF2B48" w14:textId="77777777" w:rsidR="005D7F9B" w:rsidRDefault="00AA38BC" w:rsidP="005D7F9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dadurch, dass; weil; aufgrund; als Folge hieraus </w:t>
                        </w:r>
                      </w:p>
                      <w:p w14:paraId="405C3DAD" w14:textId="77777777" w:rsidR="005D7F9B" w:rsidRDefault="005D7F9B" w:rsidP="005D7F9B"/>
                    </w:txbxContent>
                  </v:textbox>
                </v:shape>
                <v:shape id="Grafik 37" o:spid="_x0000_s1037" type="#_x0000_t75" style="position:absolute;left:50767;top:712;width:6946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CwDCAAAA2wAAAA8AAABkcnMvZG93bnJldi54bWxEj09rAjEUxO9Cv0N4hd40a0v9sxrFCsUe&#10;dRW8PjfP7OLmZUmibr99UxA8DjPzG2a+7GwjbuRD7VjBcJCBIC6drtkoOOy/+xMQISJrbByTgl8K&#10;sFy89OaYa3fnHd2KaESCcMhRQRVjm0sZyooshoFriZN3dt5iTNIbqT3eE9w28j3LRtJizWmhwpbW&#10;FZWX4moVxMmnv+xPm6kztF2Z+rhpvzwr9fbarWYgInXxGX60f7SCjzH8f0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rAsAwgAAANsAAAAPAAAAAAAAAAAAAAAAAJ8C&#10;AABkcnMvZG93bnJldi54bWxQSwUGAAAAAAQABAD3AAAAjgMAAAAA&#10;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E5ACE07" w14:textId="77777777" w:rsidR="00192850" w:rsidRDefault="00192850" w:rsidP="00192850">
      <w:r>
        <w:br w:type="page"/>
      </w:r>
    </w:p>
    <w:p w14:paraId="7C9EDAB9" w14:textId="77777777" w:rsidR="00B80190" w:rsidRDefault="00192850" w:rsidP="00192850">
      <w:pPr>
        <w:pStyle w:val="berschrift1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2E2DC1F" wp14:editId="64237DD5">
                <wp:simplePos x="0" y="0"/>
                <wp:positionH relativeFrom="margin">
                  <wp:align>right</wp:align>
                </wp:positionH>
                <wp:positionV relativeFrom="paragraph">
                  <wp:posOffset>266855</wp:posOffset>
                </wp:positionV>
                <wp:extent cx="5848350" cy="1595755"/>
                <wp:effectExtent l="0" t="0" r="0" b="4445"/>
                <wp:wrapTopAndBottom/>
                <wp:docPr id="28" name="Gruppiere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710" cy="1595887"/>
                          <a:chOff x="1015" y="2414"/>
                          <a:chExt cx="9999" cy="3360"/>
                        </a:xfrm>
                      </wpg:grpSpPr>
                      <pic:pic xmlns:pic="http://schemas.openxmlformats.org/drawingml/2006/picture">
                        <pic:nvPicPr>
                          <pic:cNvPr id="29" name="Picture 23" descr="Bildergebnis für magnet anzieh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2414"/>
                            <a:ext cx="2893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" descr="E:\Eigene Dateien\Dropbox\DSM\BB1 Physik\01 Magnetismus\03 Bilder Stationenlernen\20170321_16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75" b="7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2541"/>
                            <a:ext cx="7000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EA472" id="Gruppieren 28" o:spid="_x0000_s1026" style="position:absolute;margin-left:409.3pt;margin-top:21pt;width:460.5pt;height:125.65pt;z-index:251666944;mso-position-horizontal:right;mso-position-horizontal-relative:margin" coordorigin="1015,2414" coordsize="9999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Bildergebnis für magnet anziehung" style="position:absolute;left:8121;top:2414;width:2893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wXXCAAAA2wAAAA8AAABkcnMvZG93bnJldi54bWxEj8FqwzAQRO+B/oPYQm+xHEOb2rUSSiGQ&#10;q9OQ81ba2k6slbEU2+3XV4FAj8PMvGHK7Ww7MdLgW8cKVkkKglg703Kt4Pi5W76C8AHZYOeYFPyQ&#10;h+3mYVFiYdzEFY2HUIsIYV+ggiaEvpDS64Ys+sT1xNH7doPFEOVQSzPgFOG2k1mavkiLLceFBnv6&#10;aEhfDleroNXW/ta752oyepVjztnX+nxS6ulxfn8DEWgO/+F7e28UZDncvs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lcF1wgAAANsAAAAPAAAAAAAAAAAAAAAAAJ8C&#10;AABkcnMvZG93bnJldi54bWxQSwUGAAAAAAQABAD3AAAAjgMAAAAA&#10;">
                  <v:imagedata r:id="rId18" r:href="rId19"/>
                </v:shape>
                <v:shape id="Picture 24" o:spid="_x0000_s1028" type="#_x0000_t75" style="position:absolute;left:1015;top:2541;width:7000;height:2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p6Le/AAAA2wAAAA8AAABkcnMvZG93bnJldi54bWxET82KwjAQvgv7DmEW9qaJVhepRlkWBC+i&#10;dvsAQzO2xWZSmth2394cBI8f3/92P9pG9NT52rGG+UyBIC6cqbnUkP8dpmsQPiAbbByThn/ysN99&#10;TLaYGjfwlfoslCKGsE9RQxVCm0rpi4os+plriSN3c53FEGFXStPhEMNtIxdKfUuLNceGClv6rai4&#10;Zw+rYVB5z8kqvzxO2dgvVLK883mp9dfn+LMBEWgMb/HLfTQakrg+fok/QO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qei3vwAAANsAAAAPAAAAAAAAAAAAAAAAAJ8CAABk&#10;cnMvZG93bnJldi54bWxQSwUGAAAAAAQABAD3AAAAiwMAAAAA&#10;">
                  <v:imagedata r:id="rId20" o:title="20170321_162231" croptop="15712f" cropbottom="4595f" gain="2.5" blacklevel="6554f"/>
                </v:shape>
                <w10:wrap type="topAndBottom" anchorx="margin"/>
              </v:group>
            </w:pict>
          </mc:Fallback>
        </mc:AlternateContent>
      </w:r>
      <w:r w:rsidR="00CC7334">
        <w:t xml:space="preserve">D) </w:t>
      </w:r>
      <w:r>
        <w:t>Welche Metalle zieht ein Magnet an?</w:t>
      </w:r>
    </w:p>
    <w:p w14:paraId="7539F8E5" w14:textId="77777777" w:rsidR="00192850" w:rsidRDefault="006726F2" w:rsidP="0019285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09F35C9" wp14:editId="36DF3EF4">
                <wp:simplePos x="0" y="0"/>
                <wp:positionH relativeFrom="margin">
                  <wp:align>right</wp:align>
                </wp:positionH>
                <wp:positionV relativeFrom="paragraph">
                  <wp:posOffset>1630009</wp:posOffset>
                </wp:positionV>
                <wp:extent cx="2363470" cy="1590675"/>
                <wp:effectExtent l="0" t="0" r="0" b="952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59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0C06E" w14:textId="77777777" w:rsidR="006726F2" w:rsidRDefault="006726F2" w:rsidP="006726F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vorliegend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presente</w:t>
                            </w:r>
                          </w:p>
                          <w:p w14:paraId="51030D2F" w14:textId="77777777" w:rsidR="006726F2" w:rsidRDefault="006726F2" w:rsidP="006726F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das Blei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6726F2">
                              <w:rPr>
                                <w:sz w:val="20"/>
                                <w:szCs w:val="20"/>
                              </w:rPr>
                              <w:t>plomo</w:t>
                            </w:r>
                          </w:p>
                          <w:p w14:paraId="7D1D9A03" w14:textId="77777777" w:rsidR="006726F2" w:rsidRPr="00192850" w:rsidRDefault="006726F2" w:rsidP="006726F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das Eisen</w:t>
                            </w:r>
                            <w:r w:rsidRPr="0019285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hierro</w:t>
                            </w:r>
                          </w:p>
                          <w:p w14:paraId="73AA7267" w14:textId="77777777" w:rsidR="006726F2" w:rsidRDefault="006726F2" w:rsidP="006726F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das Kupfer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cobre</w:t>
                            </w:r>
                          </w:p>
                          <w:p w14:paraId="6CF3C96F" w14:textId="77777777" w:rsidR="006726F2" w:rsidRDefault="006726F2" w:rsidP="006726F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nähern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acercar</w:t>
                            </w:r>
                          </w:p>
                          <w:p w14:paraId="5F839671" w14:textId="77777777" w:rsidR="006726F2" w:rsidRDefault="006726F2" w:rsidP="006726F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um|fallen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caerse</w:t>
                            </w:r>
                          </w:p>
                          <w:p w14:paraId="562F5546" w14:textId="77777777" w:rsidR="00C60A65" w:rsidRDefault="00C60A65" w:rsidP="006726F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60A65">
                              <w:rPr>
                                <w:b/>
                                <w:sz w:val="20"/>
                                <w:szCs w:val="20"/>
                              </w:rPr>
                              <w:t>der Draht</w:t>
                            </w:r>
                            <w:r w:rsidRPr="00192850">
                              <w:rPr>
                                <w:rFonts w:ascii="Times New Roman" w:hAnsi="Times New Roman" w:cs="Times New Roman"/>
                                <w:b/>
                                <w:strike/>
                                <w:sz w:val="20"/>
                                <w:szCs w:val="20"/>
                              </w:rPr>
                              <w:t>¨</w:t>
                            </w:r>
                            <w:r w:rsidRPr="00192850"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alambre</w:t>
                            </w:r>
                          </w:p>
                          <w:p w14:paraId="70E751AB" w14:textId="77777777" w:rsidR="00C60A65" w:rsidRPr="00B80190" w:rsidRDefault="00C60A65" w:rsidP="006726F2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60A65">
                              <w:rPr>
                                <w:b/>
                                <w:sz w:val="20"/>
                                <w:szCs w:val="20"/>
                              </w:rPr>
                              <w:t>die Tüte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,-n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bolsa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35C9" id="_x0000_s1038" type="#_x0000_t202" style="position:absolute;margin-left:134.9pt;margin-top:128.35pt;width:186.1pt;height:125.2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" fillcolor="#d8d8d8 [2732]" stroked="f">
                <v:textbox>
                  <w:txbxContent>
                    <w:p w14:paraId="2BA0C06E" w14:textId="77777777" w:rsidR="006726F2" w:rsidRDefault="006726F2" w:rsidP="006726F2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vorliegend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presente</w:t>
                      </w:r>
                      <w:proofErr w:type="spellEnd"/>
                    </w:p>
                    <w:p w14:paraId="51030D2F" w14:textId="77777777" w:rsidR="006726F2" w:rsidRDefault="006726F2" w:rsidP="006726F2">
                      <w:pPr>
                        <w:tabs>
                          <w:tab w:val="left" w:pos="2127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das Blei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6726F2">
                        <w:rPr>
                          <w:sz w:val="20"/>
                          <w:szCs w:val="20"/>
                        </w:rPr>
                        <w:t>plomo</w:t>
                      </w:r>
                      <w:proofErr w:type="spellEnd"/>
                    </w:p>
                    <w:p w14:paraId="7D1D9A03" w14:textId="77777777" w:rsidR="006726F2" w:rsidRPr="00192850" w:rsidRDefault="006726F2" w:rsidP="006726F2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das Eisen</w:t>
                      </w:r>
                      <w:r w:rsidRPr="00192850"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hierro</w:t>
                      </w:r>
                      <w:proofErr w:type="spellEnd"/>
                    </w:p>
                    <w:p w14:paraId="73AA7267" w14:textId="77777777" w:rsidR="006726F2" w:rsidRDefault="006726F2" w:rsidP="006726F2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das Kupfer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cobre</w:t>
                      </w:r>
                    </w:p>
                    <w:p w14:paraId="6CF3C96F" w14:textId="77777777" w:rsidR="006726F2" w:rsidRDefault="006726F2" w:rsidP="006726F2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nähern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acercar</w:t>
                      </w:r>
                      <w:proofErr w:type="spellEnd"/>
                    </w:p>
                    <w:p w14:paraId="5F839671" w14:textId="77777777" w:rsidR="006726F2" w:rsidRDefault="006726F2" w:rsidP="006726F2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um|fallen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caerse</w:t>
                      </w:r>
                      <w:proofErr w:type="spellEnd"/>
                    </w:p>
                    <w:p w14:paraId="562F5546" w14:textId="77777777" w:rsidR="00C60A65" w:rsidRDefault="00C60A65" w:rsidP="006726F2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60A65">
                        <w:rPr>
                          <w:b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C60A65">
                        <w:rPr>
                          <w:b/>
                          <w:sz w:val="20"/>
                          <w:szCs w:val="20"/>
                        </w:rPr>
                        <w:t>Draht</w:t>
                      </w:r>
                      <w:r w:rsidRPr="00192850">
                        <w:rPr>
                          <w:rFonts w:ascii="Times New Roman" w:hAnsi="Times New Roman" w:cs="Times New Roman"/>
                          <w:b/>
                          <w:strike/>
                          <w:sz w:val="20"/>
                          <w:szCs w:val="20"/>
                        </w:rPr>
                        <w:t>¨</w:t>
                      </w:r>
                      <w:r w:rsidRPr="00192850">
                        <w:rPr>
                          <w:b/>
                          <w:sz w:val="20"/>
                          <w:szCs w:val="20"/>
                        </w:rPr>
                        <w:t>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alambre</w:t>
                      </w:r>
                      <w:proofErr w:type="spellEnd"/>
                    </w:p>
                    <w:p w14:paraId="70E751AB" w14:textId="77777777" w:rsidR="00C60A65" w:rsidRPr="00B80190" w:rsidRDefault="00C60A65" w:rsidP="006726F2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C60A65">
                        <w:rPr>
                          <w:b/>
                          <w:sz w:val="20"/>
                          <w:szCs w:val="20"/>
                        </w:rPr>
                        <w:t>die</w:t>
                      </w:r>
                      <w:proofErr w:type="gramEnd"/>
                      <w:r w:rsidRPr="00C60A65">
                        <w:rPr>
                          <w:b/>
                          <w:sz w:val="20"/>
                          <w:szCs w:val="20"/>
                        </w:rPr>
                        <w:t xml:space="preserve"> Tüte</w:t>
                      </w:r>
                      <w:r>
                        <w:rPr>
                          <w:sz w:val="20"/>
                          <w:szCs w:val="20"/>
                        </w:rPr>
                        <w:t>,-n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bolsa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850">
        <w:t>Welche Metalle werden von Magneten angezogen?</w:t>
      </w:r>
    </w:p>
    <w:p w14:paraId="4C0E559D" w14:textId="77777777" w:rsidR="00192850" w:rsidRDefault="00192850" w:rsidP="00192850">
      <w:r>
        <w:t>Untersuche die vorliegenden Stoffe:</w:t>
      </w:r>
    </w:p>
    <w:p w14:paraId="5CF73B94" w14:textId="77777777" w:rsidR="00192850" w:rsidRDefault="00192850" w:rsidP="00192850">
      <w:pPr>
        <w:spacing w:after="0"/>
      </w:pPr>
      <w:r>
        <w:t>-</w:t>
      </w:r>
      <w:r>
        <w:tab/>
        <w:t>Blei (Metallplatte mit der Aufschrift „Pb“)</w:t>
      </w:r>
    </w:p>
    <w:p w14:paraId="13B58AEA" w14:textId="77777777" w:rsidR="00192850" w:rsidRDefault="00192850" w:rsidP="00192850">
      <w:pPr>
        <w:spacing w:after="0"/>
      </w:pPr>
      <w:r>
        <w:t>-</w:t>
      </w:r>
      <w:r>
        <w:tab/>
        <w:t>Eisen (Metallplatte ohne Aufschrift)</w:t>
      </w:r>
    </w:p>
    <w:p w14:paraId="369EE6EF" w14:textId="77777777" w:rsidR="00192850" w:rsidRDefault="00192850" w:rsidP="00192850">
      <w:pPr>
        <w:spacing w:after="0"/>
      </w:pPr>
      <w:r>
        <w:t>-</w:t>
      </w:r>
      <w:r>
        <w:tab/>
        <w:t>Kupfer (Metallplatte mit Aufschrift „Cu“)</w:t>
      </w:r>
    </w:p>
    <w:p w14:paraId="090E33F2" w14:textId="77777777" w:rsidR="00192850" w:rsidRDefault="00192850" w:rsidP="00192850">
      <w:pPr>
        <w:spacing w:after="0"/>
      </w:pPr>
      <w:r>
        <w:t>-</w:t>
      </w:r>
      <w:r>
        <w:tab/>
        <w:t>Zinn (Metallplatte mit Aufschrift „Zn“)</w:t>
      </w:r>
    </w:p>
    <w:p w14:paraId="00EB8B95" w14:textId="77777777" w:rsidR="00192850" w:rsidRDefault="00192850" w:rsidP="00192850">
      <w:pPr>
        <w:spacing w:after="0"/>
      </w:pPr>
      <w:r>
        <w:t>-</w:t>
      </w:r>
      <w:r>
        <w:tab/>
        <w:t>Nickel (Drahtstück)</w:t>
      </w:r>
    </w:p>
    <w:p w14:paraId="67567D3D" w14:textId="77777777" w:rsidR="00192850" w:rsidRDefault="00192850" w:rsidP="00192850">
      <w:pPr>
        <w:spacing w:after="0"/>
      </w:pPr>
      <w:r>
        <w:t>-</w:t>
      </w:r>
      <w:r>
        <w:tab/>
        <w:t>Kobalt (Tüte, bitte nicht öffnen!)</w:t>
      </w:r>
    </w:p>
    <w:p w14:paraId="7C0F6A25" w14:textId="77777777" w:rsidR="00192850" w:rsidRDefault="00192850" w:rsidP="00192850">
      <w:pPr>
        <w:spacing w:after="0"/>
      </w:pPr>
    </w:p>
    <w:p w14:paraId="766802B4" w14:textId="77777777" w:rsidR="00192850" w:rsidRPr="00192850" w:rsidRDefault="00192850" w:rsidP="00192850">
      <w:r>
        <w:t xml:space="preserve">Die Metalle, die von Magneten angezogen werden, bezeichnet man als </w:t>
      </w:r>
      <w:r>
        <w:rPr>
          <w:i/>
        </w:rPr>
        <w:t>ferromagnetisch.</w:t>
      </w:r>
    </w:p>
    <w:p w14:paraId="0F3C9793" w14:textId="77777777" w:rsidR="00192850" w:rsidRPr="00CC7334" w:rsidRDefault="00192850" w:rsidP="00192850">
      <w:pPr>
        <w:rPr>
          <w:b/>
        </w:rPr>
      </w:pPr>
      <w:r w:rsidRPr="00CC7334">
        <w:rPr>
          <w:b/>
        </w:rPr>
        <w:t>Erstelle eine Tabelle, welche Metalle ferromagnetisch sind und welche nicht ferromagnetisch sind.</w:t>
      </w:r>
    </w:p>
    <w:tbl>
      <w:tblPr>
        <w:tblStyle w:val="Tabellenraster"/>
        <w:tblW w:w="9198" w:type="dxa"/>
        <w:tblLayout w:type="fixed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</w:tblGrid>
      <w:tr w:rsidR="00192850" w:rsidRPr="00B90613" w14:paraId="486460DC" w14:textId="77777777" w:rsidTr="006726F2">
        <w:trPr>
          <w:trHeight w:hRule="exact" w:val="284"/>
        </w:trPr>
        <w:tc>
          <w:tcPr>
            <w:tcW w:w="340" w:type="dxa"/>
            <w:tcBorders>
              <w:bottom w:val="dotted" w:sz="4" w:space="0" w:color="auto"/>
              <w:right w:val="dotted" w:sz="4" w:space="0" w:color="auto"/>
            </w:tcBorders>
          </w:tcPr>
          <w:p w14:paraId="228F905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A0F3F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BCBBA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76C21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FFD0F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00051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D1401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93A2C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D91EA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7B10B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3D20F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26471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8259B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B937F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A5FC0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C2F3A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096C3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883B3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54754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24563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0CA75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7C9E5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D2E1A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283F5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133E8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53A5C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</w:tcBorders>
          </w:tcPr>
          <w:p w14:paraId="250B951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0463D256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E4C44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A579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E40F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DF6E7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9EB00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D4486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EB3A7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2DDE6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BA486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792EC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035B9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DD492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4D52B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69EFC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203D8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E3FE5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A0205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05D5A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E1D03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FDAD7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F38B4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32608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AF11E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4EE7D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20246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21575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62068D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0DB3B197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88DDE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B4896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091D7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BD777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9DD4E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FD30E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49F45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2FB96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E93BF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AEB43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43BBD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8A844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0229E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0D878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14803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87665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6EFA5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85CB1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CC3C9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3E536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11DC9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47C48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4C243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157D3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72565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68196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9A2982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31478C1E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B0A1C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3B4AC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B074F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83AB7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56447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8D0DE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5A2E4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AD525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3C046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81E3D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0EBC0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50E56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7CD65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36A29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093BE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4CB33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84F13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26C4E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5C269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4208F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5E9A7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596E1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E09F6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4F030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35B7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8A1E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977BAD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71D95A6C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D735B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3466A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52DED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3BFE1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8F178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86CD8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88211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6B4AA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1B987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B52F9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EFF20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24AA2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A1133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6B8F9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02D1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7F46D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CC89E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D2615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E2AD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ED5B5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D5A9B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DBAEA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C86E8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45D2F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BA387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155A6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D397F6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1E2964A6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6ED06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3ED4B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7358A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1C04C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EF725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0395E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BA93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B6C5E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D3B1A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52E8B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B6DCB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3D6A4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225EC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9A312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5DC9D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14266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12F2B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F675D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14138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3DC1A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3B634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5BC64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D2497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59327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F30AE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F7094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B2CBBB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0448CB6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06E4A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7DFAC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09D17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B6D9F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D5AB7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206F1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52A44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758A1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40759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EB1F6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0A98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157F1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B921F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58082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3E4FD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8A768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F1D71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D540C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221D5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CC0AF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CD6B5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9BB8B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09B1E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FA9C9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565D8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4F6DB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732007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1BFEF068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AFA65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8CA6A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E323A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DC5BB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B8753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74CB9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B3442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4BA13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752C5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32487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12CEA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8FADB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07604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04683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1FE91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D032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AE97D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04783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85812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B933A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FE554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1A113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13E41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232B0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36034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29B2D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5BF6E8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0701D42F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59795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908A8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1EE59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5A7A1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AB2F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7FF20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743FD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C22AB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EE9CB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FF866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D305E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96B13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1917D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B582C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66F20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60837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A01C3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661A8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13A22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3F889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68888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49DA2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4254A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B709C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FFC39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FFF73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CBBADA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741A733C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35D3D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0D6F0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68F36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4E6F1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079EF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694D2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C0D31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6DF21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EE328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63A4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C623E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5B857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1D1E4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20163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FFFB5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5A128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8550F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7F9C4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AF80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2A132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2D037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EA358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48BD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4533B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DE867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D974E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566641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7DCB432E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C3BD8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49EFA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7CBCA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5F2A3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E3531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F6EA9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92E29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0BDA7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C86A1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9A8E9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5CB3A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642EF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6A566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82833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F1ADB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A287F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4809C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AC878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D7937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41252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3A483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F14F0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71B2B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E1AA8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5923D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C1AF0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465506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1277D118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DD36E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8FBA5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ECA30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6197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7B6AE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C1121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E08F1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DF4EA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D97E4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CEAF0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1C963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BB156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3088A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F6402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083D2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1F26A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1BEAC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0AC10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9B7F6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749C0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923C5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229FB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56FB5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F4FED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E052F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DBD30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23B92B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38A33A0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9D470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BBCCE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B0E4E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4A5F1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2EC1C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CCF9F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9F1AB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D0436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B7BD4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569B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1492C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4FB03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27F23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84FA3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7F9A3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4D384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75E4E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A255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D83F4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0015C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5059B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8ECD4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66B43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1BEF5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B94B7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903DC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99E4AA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0052F22F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F5989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ECFE8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EE4B8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D5426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605B2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94DD4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FAA46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8287C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A0586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6B4EB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B7954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E6939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B9F18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73E62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50D71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59137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4C318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146FC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1091B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B3C9D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53103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A15F3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CF00B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5B8C1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19B10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AA657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90357F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48F00133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2198D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F0560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222DE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486EE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D4832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B7DE6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DB3B6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83BF0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447F1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CCAD8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2A373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95EA2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45204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F4278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9D107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8D04A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F7BA8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BBBAA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F4DBB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9D815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72D6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16E4D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5542E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F4601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168FB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9559D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5A57E6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36790977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6AE70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2EE2A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B9B69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9FD41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97760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96D87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F9EC8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F38E2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A01E8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BF17E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04398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1FD69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795EC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363AB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77FF7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9112F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90415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26F99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414FD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2053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ADE0E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9A997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FD90D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AA6D8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39DE8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1B3AE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6B0C4C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3DF0BF70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6CDC8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5590D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A1975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37B04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72A58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45110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ABCD8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F7A70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CF973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9643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B5504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D6125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8A0C7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0DE76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7466D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9B087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9FE74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78CE9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9B108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D5435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851AA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5D2FE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0438B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199D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782F5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BBF83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22E1BE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7ACDC2B5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ECFBB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8165A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25D77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C8C11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A51BD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29408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9D2AA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78FCB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83C1F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B5C1A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D30D1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AA1B0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DA9B3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80E95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83909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4E7AE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CD8A1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36971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4E992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55700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B7FC6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5C0F2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BD58E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086FA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B1574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6E1C4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B40AA2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2C8DAA90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B3A0D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2E91D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9E3D0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98E1E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20573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BF7AE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D9DAB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945B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E3B0F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09559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24612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AF3DC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E2C342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69700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FB871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7A99A9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65982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89D22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4FE36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D4D4E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F8182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C45F2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83F93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FDACD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DCB4D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122B7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1A572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192850" w:rsidRPr="00B90613" w14:paraId="31FF763C" w14:textId="77777777" w:rsidTr="006726F2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1D52FC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A96BA7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37D150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09D135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4FC1AB1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698DEB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1A56B07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2079CC6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916185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FB1B01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EBCD89E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DCEE7DB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5A1C13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97CEF0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8EAE045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5AA932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BDC2213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71403BF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5E0B638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8BB312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05A52F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42E338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B7BEC20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C1E9444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C2ACC4C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0EC400D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7261EE4A" w14:textId="77777777" w:rsidR="00192850" w:rsidRPr="00100CC1" w:rsidRDefault="00192850" w:rsidP="006726F2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</w:tbl>
    <w:p w14:paraId="30679E42" w14:textId="77777777" w:rsidR="00CC7334" w:rsidRDefault="00CC7334" w:rsidP="00192850"/>
    <w:p w14:paraId="122F283D" w14:textId="77777777" w:rsidR="00CC7334" w:rsidRDefault="00CC7334" w:rsidP="00CC7334">
      <w:r>
        <w:br w:type="page"/>
      </w:r>
    </w:p>
    <w:p w14:paraId="362772F8" w14:textId="77777777" w:rsidR="00192850" w:rsidRDefault="009458AF" w:rsidP="00CC7334">
      <w:pPr>
        <w:pStyle w:val="berschrift1"/>
      </w:pPr>
      <w:r>
        <w:rPr>
          <w:noProof/>
        </w:rPr>
        <w:pict w14:anchorId="2D7EF5CD">
          <v:shape id="_x0000_s1026" type="#_x0000_t75" style="position:absolute;margin-left:287.75pt;margin-top:1.5pt;width:187.5pt;height:289pt;z-index:251672064">
            <v:imagedata r:id="rId21" o:title="20170321_162151" croptop="12511f" cropbottom="11814f" cropleft="10337f" cropright="10692f" gain="2.5" blacklevel="13107f"/>
            <w10:wrap type="square"/>
          </v:shape>
        </w:pict>
      </w:r>
      <w:r w:rsidR="00CC7334">
        <w:t>E) Der zerbrochene Magnet</w:t>
      </w:r>
    </w:p>
    <w:p w14:paraId="22726086" w14:textId="77777777" w:rsidR="00CC7334" w:rsidRPr="00CC7334" w:rsidRDefault="00CC7334" w:rsidP="00CC7334"/>
    <w:p w14:paraId="18EDB2A6" w14:textId="77777777" w:rsidR="00CC7334" w:rsidRDefault="00CC7334" w:rsidP="00CC7334">
      <w:r>
        <w:t xml:space="preserve">Ein Magnet ist heruntergefallen und in zwei Teile zerbrochen. Es sieht so aus, als habe man die beiden Pole getrennt. </w:t>
      </w:r>
    </w:p>
    <w:p w14:paraId="71EB4618" w14:textId="77777777" w:rsidR="00CC7334" w:rsidRDefault="00CC7334" w:rsidP="00CC7334">
      <w:r>
        <w:t>Überprüfe mithilfe der Kompassnadel, ob der rote Teil nur aus einem Südpol  besteht und der grüne Teil ausschließlich ein Nordpol ist.</w:t>
      </w:r>
      <w:r w:rsidRPr="00CC7334">
        <w:rPr>
          <w:noProof/>
          <w:lang w:eastAsia="de-DE"/>
        </w:rPr>
        <w:t xml:space="preserve"> </w:t>
      </w:r>
    </w:p>
    <w:p w14:paraId="69ED04F8" w14:textId="77777777" w:rsidR="00CC7334" w:rsidRDefault="00CC7334" w:rsidP="00CC733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AA8872C" wp14:editId="2E568AB0">
                <wp:simplePos x="0" y="0"/>
                <wp:positionH relativeFrom="margin">
                  <wp:align>left</wp:align>
                </wp:positionH>
                <wp:positionV relativeFrom="paragraph">
                  <wp:posOffset>164414</wp:posOffset>
                </wp:positionV>
                <wp:extent cx="2508250" cy="1184910"/>
                <wp:effectExtent l="0" t="0" r="635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1184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3E510" w14:textId="77777777" w:rsidR="00817B96" w:rsidRDefault="00817B96" w:rsidP="00817B9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zerbrechen, zerbrochen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C7334">
                              <w:rPr>
                                <w:sz w:val="20"/>
                                <w:szCs w:val="20"/>
                              </w:rPr>
                              <w:t>romper, quebrar</w:t>
                            </w:r>
                          </w:p>
                          <w:p w14:paraId="299751A2" w14:textId="77777777" w:rsidR="00CC7334" w:rsidRDefault="00CC7334" w:rsidP="00CC7334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herunterfallen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caerse</w:t>
                            </w:r>
                          </w:p>
                          <w:p w14:paraId="2D237DE2" w14:textId="77777777" w:rsidR="00CC7334" w:rsidRPr="00CC7334" w:rsidRDefault="00CC7334" w:rsidP="00CC7334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UY"/>
                              </w:rPr>
                            </w:pPr>
                            <w:r w:rsidRPr="00CC7334">
                              <w:rPr>
                                <w:b/>
                                <w:sz w:val="20"/>
                                <w:szCs w:val="20"/>
                                <w:lang w:val="es-UY"/>
                              </w:rPr>
                              <w:t>trennen</w:t>
                            </w:r>
                            <w:r w:rsidRPr="00CC7334">
                              <w:rPr>
                                <w:sz w:val="20"/>
                                <w:szCs w:val="20"/>
                                <w:lang w:val="es-UY"/>
                              </w:rPr>
                              <w:tab/>
                              <w:t>separar</w:t>
                            </w:r>
                          </w:p>
                          <w:p w14:paraId="45A10C43" w14:textId="77777777" w:rsidR="00CC7334" w:rsidRPr="00CC7334" w:rsidRDefault="00CC7334" w:rsidP="00CC7334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UY"/>
                              </w:rPr>
                            </w:pPr>
                            <w:r w:rsidRPr="00CC7334">
                              <w:rPr>
                                <w:b/>
                                <w:sz w:val="20"/>
                                <w:szCs w:val="20"/>
                                <w:lang w:val="es-UY"/>
                              </w:rPr>
                              <w:t>überprüfen</w:t>
                            </w:r>
                            <w:r w:rsidRPr="00CC7334">
                              <w:rPr>
                                <w:b/>
                                <w:sz w:val="20"/>
                                <w:szCs w:val="20"/>
                                <w:lang w:val="es-UY"/>
                              </w:rPr>
                              <w:tab/>
                            </w:r>
                            <w:r w:rsidRPr="00CC7334">
                              <w:rPr>
                                <w:sz w:val="20"/>
                                <w:szCs w:val="20"/>
                                <w:lang w:val="es-UY"/>
                              </w:rPr>
                              <w:t>examinar, revisar</w:t>
                            </w:r>
                          </w:p>
                          <w:p w14:paraId="4E6032EA" w14:textId="77777777" w:rsidR="00CC7334" w:rsidRPr="00CC7334" w:rsidRDefault="00CC7334" w:rsidP="00CC7334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UY"/>
                              </w:rPr>
                            </w:pPr>
                            <w:r w:rsidRPr="00CC7334">
                              <w:rPr>
                                <w:b/>
                                <w:sz w:val="20"/>
                                <w:szCs w:val="20"/>
                                <w:lang w:val="es-UY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s-UY"/>
                              </w:rPr>
                              <w:t>ithilfe</w:t>
                            </w:r>
                            <w:r w:rsidRPr="00CC7334">
                              <w:rPr>
                                <w:sz w:val="20"/>
                                <w:szCs w:val="20"/>
                                <w:lang w:val="es-UY"/>
                              </w:rPr>
                              <w:tab/>
                              <w:t>con ayuda de</w:t>
                            </w:r>
                          </w:p>
                          <w:p w14:paraId="5B8E2D46" w14:textId="77777777" w:rsidR="00CC7334" w:rsidRPr="00B80190" w:rsidRDefault="00CC7334" w:rsidP="00CC7334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C7334">
                              <w:rPr>
                                <w:b/>
                                <w:sz w:val="20"/>
                                <w:szCs w:val="20"/>
                              </w:rPr>
                              <w:t>ausschließlich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CC7334">
                              <w:rPr>
                                <w:sz w:val="20"/>
                                <w:szCs w:val="20"/>
                              </w:rPr>
                              <w:t>exclusivamente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872C" id="_x0000_s1039" type="#_x0000_t202" style="position:absolute;margin-left:0;margin-top:12.95pt;width:197.5pt;height:93.3pt;z-index:25167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" fillcolor="#d8d8d8 [2732]" stroked="f">
                <v:textbox>
                  <w:txbxContent>
                    <w:p w14:paraId="0BA3E510" w14:textId="77777777" w:rsidR="00817B96" w:rsidRDefault="00817B96" w:rsidP="00817B96">
                      <w:pPr>
                        <w:tabs>
                          <w:tab w:val="left" w:pos="2127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zerbrechen, zerbrochen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CC7334">
                        <w:rPr>
                          <w:sz w:val="20"/>
                          <w:szCs w:val="20"/>
                        </w:rPr>
                        <w:t>romper</w:t>
                      </w:r>
                      <w:proofErr w:type="spellEnd"/>
                      <w:r w:rsidRPr="00CC7334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C7334">
                        <w:rPr>
                          <w:sz w:val="20"/>
                          <w:szCs w:val="20"/>
                        </w:rPr>
                        <w:t>quebrar</w:t>
                      </w:r>
                      <w:proofErr w:type="spellEnd"/>
                    </w:p>
                    <w:p w14:paraId="299751A2" w14:textId="77777777" w:rsidR="00CC7334" w:rsidRDefault="00CC7334" w:rsidP="00CC7334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herunterfallen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caerse</w:t>
                      </w:r>
                      <w:proofErr w:type="spellEnd"/>
                    </w:p>
                    <w:p w14:paraId="2D237DE2" w14:textId="77777777" w:rsidR="00CC7334" w:rsidRPr="00CC7334" w:rsidRDefault="00CC7334" w:rsidP="00CC7334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  <w:lang w:val="es-UY"/>
                        </w:rPr>
                      </w:pPr>
                      <w:proofErr w:type="spellStart"/>
                      <w:proofErr w:type="gramStart"/>
                      <w:r w:rsidRPr="00CC7334">
                        <w:rPr>
                          <w:b/>
                          <w:sz w:val="20"/>
                          <w:szCs w:val="20"/>
                          <w:lang w:val="es-UY"/>
                        </w:rPr>
                        <w:t>trennen</w:t>
                      </w:r>
                      <w:proofErr w:type="spellEnd"/>
                      <w:proofErr w:type="gramEnd"/>
                      <w:r w:rsidRPr="00CC7334">
                        <w:rPr>
                          <w:sz w:val="20"/>
                          <w:szCs w:val="20"/>
                          <w:lang w:val="es-UY"/>
                        </w:rPr>
                        <w:tab/>
                        <w:t>separar</w:t>
                      </w:r>
                    </w:p>
                    <w:p w14:paraId="45A10C43" w14:textId="77777777" w:rsidR="00CC7334" w:rsidRPr="00CC7334" w:rsidRDefault="00CC7334" w:rsidP="00CC7334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  <w:lang w:val="es-UY"/>
                        </w:rPr>
                      </w:pPr>
                      <w:proofErr w:type="spellStart"/>
                      <w:proofErr w:type="gramStart"/>
                      <w:r w:rsidRPr="00CC7334">
                        <w:rPr>
                          <w:b/>
                          <w:sz w:val="20"/>
                          <w:szCs w:val="20"/>
                          <w:lang w:val="es-UY"/>
                        </w:rPr>
                        <w:t>überprüfen</w:t>
                      </w:r>
                      <w:proofErr w:type="spellEnd"/>
                      <w:proofErr w:type="gramEnd"/>
                      <w:r w:rsidRPr="00CC7334">
                        <w:rPr>
                          <w:b/>
                          <w:sz w:val="20"/>
                          <w:szCs w:val="20"/>
                          <w:lang w:val="es-UY"/>
                        </w:rPr>
                        <w:tab/>
                      </w:r>
                      <w:r w:rsidRPr="00CC7334">
                        <w:rPr>
                          <w:sz w:val="20"/>
                          <w:szCs w:val="20"/>
                          <w:lang w:val="es-UY"/>
                        </w:rPr>
                        <w:t>examinar, revisar</w:t>
                      </w:r>
                    </w:p>
                    <w:p w14:paraId="4E6032EA" w14:textId="77777777" w:rsidR="00CC7334" w:rsidRPr="00CC7334" w:rsidRDefault="00CC7334" w:rsidP="00CC7334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  <w:lang w:val="es-UY"/>
                        </w:rPr>
                      </w:pPr>
                      <w:proofErr w:type="spellStart"/>
                      <w:proofErr w:type="gramStart"/>
                      <w:r w:rsidRPr="00CC7334">
                        <w:rPr>
                          <w:b/>
                          <w:sz w:val="20"/>
                          <w:szCs w:val="20"/>
                          <w:lang w:val="es-UY"/>
                        </w:rPr>
                        <w:t>m</w:t>
                      </w:r>
                      <w:r>
                        <w:rPr>
                          <w:b/>
                          <w:sz w:val="20"/>
                          <w:szCs w:val="20"/>
                          <w:lang w:val="es-UY"/>
                        </w:rPr>
                        <w:t>ithilfe</w:t>
                      </w:r>
                      <w:proofErr w:type="spellEnd"/>
                      <w:proofErr w:type="gramEnd"/>
                      <w:r w:rsidRPr="00CC7334">
                        <w:rPr>
                          <w:sz w:val="20"/>
                          <w:szCs w:val="20"/>
                          <w:lang w:val="es-UY"/>
                        </w:rPr>
                        <w:tab/>
                        <w:t>con ayuda de</w:t>
                      </w:r>
                    </w:p>
                    <w:p w14:paraId="5B8E2D46" w14:textId="77777777" w:rsidR="00CC7334" w:rsidRPr="00B80190" w:rsidRDefault="00CC7334" w:rsidP="00CC7334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C7334">
                        <w:rPr>
                          <w:b/>
                          <w:sz w:val="20"/>
                          <w:szCs w:val="20"/>
                        </w:rPr>
                        <w:t>ausschließlich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CC7334">
                        <w:rPr>
                          <w:sz w:val="20"/>
                          <w:szCs w:val="20"/>
                        </w:rPr>
                        <w:t>exclusivamente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E4A0D8" w14:textId="77777777" w:rsidR="00CC7334" w:rsidRDefault="00CC7334" w:rsidP="00CC7334"/>
    <w:p w14:paraId="11FB56E3" w14:textId="77777777" w:rsidR="00CC7334" w:rsidRDefault="00CC7334" w:rsidP="00CC7334"/>
    <w:p w14:paraId="724102D3" w14:textId="77777777" w:rsidR="00CC7334" w:rsidRDefault="00CC7334" w:rsidP="00CC7334"/>
    <w:p w14:paraId="431659FB" w14:textId="77777777" w:rsidR="00CC7334" w:rsidRDefault="00CC7334" w:rsidP="00CC7334"/>
    <w:p w14:paraId="4B86B971" w14:textId="77777777" w:rsidR="00CC7334" w:rsidRPr="00AA38BC" w:rsidRDefault="00CC7334" w:rsidP="00CC7334">
      <w:pPr>
        <w:rPr>
          <w:b/>
        </w:rPr>
      </w:pPr>
      <w:r w:rsidRPr="00AA38BC">
        <w:rPr>
          <w:b/>
        </w:rPr>
        <w:t>Beschreibe deine Beobachtungen:</w:t>
      </w:r>
    </w:p>
    <w:tbl>
      <w:tblPr>
        <w:tblStyle w:val="Tabellenraster"/>
        <w:tblW w:w="9198" w:type="dxa"/>
        <w:tblLayout w:type="fixed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</w:tblGrid>
      <w:tr w:rsidR="00CC7334" w:rsidRPr="00B90613" w14:paraId="1EB79EF3" w14:textId="77777777" w:rsidTr="00FB3DAC">
        <w:trPr>
          <w:trHeight w:hRule="exact" w:val="284"/>
        </w:trPr>
        <w:tc>
          <w:tcPr>
            <w:tcW w:w="340" w:type="dxa"/>
            <w:tcBorders>
              <w:bottom w:val="dotted" w:sz="4" w:space="0" w:color="auto"/>
              <w:right w:val="dotted" w:sz="4" w:space="0" w:color="auto"/>
            </w:tcBorders>
          </w:tcPr>
          <w:p w14:paraId="0A84F3E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8E96B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38356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66A61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FE6DC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C5AE8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C53EF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0D865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E76DB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6871C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19B9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1B91F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BC09A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CAF96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CDAA3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08181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90D37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0E57E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4EE53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BBBCD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48E38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4E17F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FB7D0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F79AB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F7CC1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5CF48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left w:val="dotted" w:sz="4" w:space="0" w:color="auto"/>
              <w:bottom w:val="dotted" w:sz="4" w:space="0" w:color="auto"/>
            </w:tcBorders>
          </w:tcPr>
          <w:p w14:paraId="701CDF8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0E337942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599B9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B26BA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D905A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BA36D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D70D9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1C6E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A9673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E958C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FFEC8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21412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CDF7D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A90E0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8BFB1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2D2F7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8307C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CD45E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00E55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6A898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2ADAD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1AE31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86D9E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621FC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6ACDB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63DCF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20117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4B157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E834D2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5E59016F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BF935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8483E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C585E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AE6C8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860B5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6E37C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5F0DF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A6639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47628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CE57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1BADB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E43B1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BCCE7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4A23B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48236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83FC9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7F021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7F9A7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54F7C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B3855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0FE71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2096C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44FFB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13353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ED9D7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BE4B8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963379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5382541E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98EE2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F4CDB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84E23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E8023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90F4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BD06B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B6889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3165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9C1F3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66F34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9094E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AE650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65724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DD563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40AA0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C6F3A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7E413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98770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1BA8B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23D4B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A4235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D40B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D85A1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05D5C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E681C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0D139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8B499E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5BD4B572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E1EB2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05F78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F4D14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0D5A4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4DF6B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FEB3E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48A02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35B07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BFC86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7916D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6D87F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05534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59FC6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34DB4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CC0C4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00CEF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10062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CA24F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F92D8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53D83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9BEB0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94A5B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A72BF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4E503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680B4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85463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CE4426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3B9D234C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41C7A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9456F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D7FAC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BD342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85D5E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6B67F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813EC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5271B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E2863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4430D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11A24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8B949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D18A4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B1A81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8986D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05D65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FBCBD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C734C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41331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5240B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8A79C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6E054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CD740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E8CDF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334B8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E4A9F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6587C1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10DB20FB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5FE33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9C8F3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2E3F5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3FCB4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66869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4604E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36042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4A32E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8F562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E903A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D6C8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78D7C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FB90C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ED790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48185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DAC0E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27756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D094B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5FA4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BF992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2ACA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8673C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15B0A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27CCF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EE093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E3C69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746594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1DFAAA75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8CF52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A5CD4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C2180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1FC31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8B41D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688BD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C9E20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F099A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439E1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1457E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7D35A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80F1E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CC423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1627E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04C29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A9411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32F87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735A7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61F0D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60C2F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236DC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37E14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CA6D8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D7F2B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70BD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DDAA7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7E0968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47202695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6A0AF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32A17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69D50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1E7C9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9E307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B5A13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F5A07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1A53B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09A94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B0AAC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93F93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CDA9C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6DA2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1B35F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F17ED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9B2C8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07587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DA5E0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56B37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FFCE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0507F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10ADA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E3E99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84351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F5B64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5DC20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0E9DF1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330E7A35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7508E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E4746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5209A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4A1A8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E8570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5E906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D6FE2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E23C7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35C66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09CB0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BE319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825A3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CC6F7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DDD10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A8991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05CCE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920FE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782ED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A9AA8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FEB36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35A4D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0213A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B8495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E1F1B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019C1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CD1BA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3ABDB7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596607F1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731C4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1054D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928FE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A81AD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1A763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36A44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481DE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AF8A3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5670B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30002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832E9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A0115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C5AA9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2F46D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BD7EF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BCDA4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0E4B4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6BB8B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99317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0BBA4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F564D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2B924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96C03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5A1BA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E3F60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61C63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FD8F0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07293CC6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4B8C0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48D75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791D4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6551D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0244A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11A64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25785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868D6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EC770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9FE92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BFE57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D3DD5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DEAF1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EFDB7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C2996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82E67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D0675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18E45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FCF43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31993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CF34B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5F54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3F390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7B76A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844FA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F0386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0B0513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08EBE968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0D207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A364D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60419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C1A55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EFA4E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656F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3E14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374C6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7B91F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9B9C8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D1B5A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33694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5A311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1B167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392FB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E8559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27B6E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A189B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2D601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CB283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D1CC9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A2D98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8008F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E53F1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B2B1F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61612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1D9505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5863096C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65FF6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04850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702DF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9F4C9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49449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D966F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4FF33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32448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7B7D5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84DA2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B12E8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52EBA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26394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6F748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D6AAA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5C838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2ED63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DCE5B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650F8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12299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D1E3B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18B75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3F889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67AA8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4B95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46BAA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772C10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0F14F42A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6D47B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64AB9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16B81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A0F8B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32ED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D8F9B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F00AB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D7DB4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0439F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30864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9C51F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02754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5B311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770D9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50D8E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9D221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313A2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90985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307DC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56C63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FDF99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5C69F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59583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98D2E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DEA00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AD554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AC611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16578FB1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E7B61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40769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2D64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B31D9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82DB6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271AE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40547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F4D11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05345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B6E70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C981B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82D7C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9B9B0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97DAF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B8647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F2F32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6836B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076F2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3F39B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966E4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10C41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3EEE8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51CB3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EF0E3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016E7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F8535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0A2886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313CD001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303C9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9124A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38E70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04AE4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9E710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62B27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66785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23A95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25A6D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7D327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04A0F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113D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837B6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21AC6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E0D08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AC995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8397B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5F292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BAC4C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1C4A8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64127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24DE4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6F55F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41528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07B34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5610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418A9F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03B75D18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04927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7328A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EC926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BA12B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6C323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CF7C5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E1E1F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A6515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8C431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F5945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483A5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F34E7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15CE7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9DD37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747B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17012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93646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7F57E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5AF66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ABB8F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E2C22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3E37E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F2FFB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49F4A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3BF30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E7222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D15ADB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724FE079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7B19F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A0E89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06942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6DC28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CD922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6C064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3ACF8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37CFB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293A2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A893A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3645D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2120F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FA8CD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A815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40503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51A8E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C9100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7927F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F5B4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5E0BE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FCB8F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50160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6AA73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9D050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D6AB8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7FD0B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76881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164090C0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63876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4E679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E8D85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C1066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208EF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196DE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99039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2C84B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EB27E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67C70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4C25A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4D28A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1E206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CD178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0CA4A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14A7C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76524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3FD38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A2921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CAA6F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731C54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12A5D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72304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B4077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8E2B2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1969D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BFEBA5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6115E6AE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FDDF1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64E1F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3E257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30F4F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3194C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26286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E7FC0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BBD2B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8F5ED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3740E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C1474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D8C16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80F00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5F5F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39FD5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B9C38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90189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0B67C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99868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CBA4B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7AFAFD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FB951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92D99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B2279C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A6568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523E2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7263D9A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  <w:tr w:rsidR="00CC7334" w:rsidRPr="00B90613" w14:paraId="360C3C79" w14:textId="77777777" w:rsidTr="00FB3DAC">
        <w:trPr>
          <w:trHeight w:hRule="exact" w:val="284"/>
        </w:trPr>
        <w:tc>
          <w:tcPr>
            <w:tcW w:w="34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03F81B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F6047E3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BB2935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CCBACE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CB4DF3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1E48E95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83ED426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D5DB6E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F3EBAD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492E52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26D1C1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EDACCC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AEE0FB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9DE704B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586D4B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09B9120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B1B633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4BB53E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18FCEF8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503BD17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B79C949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A2BE81F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174A562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2F97C5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822EF7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F4A73DE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564BD3E1" w14:textId="77777777" w:rsidR="00CC7334" w:rsidRPr="00100CC1" w:rsidRDefault="00CC7334" w:rsidP="00FB3DAC">
            <w:pPr>
              <w:pStyle w:val="Titel"/>
              <w:tabs>
                <w:tab w:val="center" w:pos="5103"/>
                <w:tab w:val="right" w:pos="9639"/>
              </w:tabs>
              <w:spacing w:before="0"/>
              <w:rPr>
                <w:sz w:val="8"/>
                <w:szCs w:val="8"/>
              </w:rPr>
            </w:pPr>
          </w:p>
        </w:tc>
      </w:tr>
    </w:tbl>
    <w:p w14:paraId="0E78D0B7" w14:textId="77777777" w:rsidR="00AA38BC" w:rsidRDefault="00AA38BC" w:rsidP="00AA38BC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9134466" wp14:editId="0333DB52">
                <wp:simplePos x="0" y="0"/>
                <wp:positionH relativeFrom="margin">
                  <wp:posOffset>0</wp:posOffset>
                </wp:positionH>
                <wp:positionV relativeFrom="paragraph">
                  <wp:posOffset>321310</wp:posOffset>
                </wp:positionV>
                <wp:extent cx="5871845" cy="765175"/>
                <wp:effectExtent l="0" t="0" r="14605" b="15875"/>
                <wp:wrapSquare wrapText="bothSides"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845" cy="765175"/>
                          <a:chOff x="0" y="0"/>
                          <a:chExt cx="5871845" cy="666750"/>
                        </a:xfrm>
                      </wpg:grpSpPr>
                      <wps:wsp>
                        <wps:cNvPr id="4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7184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50BDA" w14:textId="77777777" w:rsidR="00AA38BC" w:rsidRDefault="00AA38BC" w:rsidP="00AA38BC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der Magnet; das Teil,-e; an der einen Seite, an der anderen Seite; das Bruchstück</w:t>
                              </w:r>
                            </w:p>
                            <w:p w14:paraId="6E54842F" w14:textId="77777777" w:rsidR="00AA38BC" w:rsidRDefault="00AA38BC" w:rsidP="00AA38BC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geteilt sein; besitzen; anziehen; </w:t>
                              </w:r>
                            </w:p>
                            <w:p w14:paraId="3B5FDEAF" w14:textId="77777777" w:rsidR="00AA38BC" w:rsidRPr="00AA38BC" w:rsidRDefault="00AA38BC" w:rsidP="00AA38BC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trotzdem; obwohl; ganz gleich, ob man…; überraschenderweise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6701" y="71252"/>
                            <a:ext cx="69469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34466" id="Gruppieren 40" o:spid="_x0000_s1040" style="position:absolute;margin-left:0;margin-top:25.3pt;width:462.35pt;height:60.25pt;z-index:251682304;mso-position-horizontal-relative:margin;mso-height-relative:margin" coordsize="58718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">
                <v:shape id="_x0000_s1041" type="#_x0000_t202" style="position:absolute;width:58718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14:paraId="5D750BDA" w14:textId="77777777" w:rsidR="00AA38BC" w:rsidRDefault="00AA38BC" w:rsidP="00AA38BC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der Magnet; das Teil,-e; an der einen Seite, an der anderen Seite; das Bruchstück</w:t>
                        </w:r>
                      </w:p>
                      <w:p w14:paraId="6E54842F" w14:textId="77777777" w:rsidR="00AA38BC" w:rsidRDefault="00AA38BC" w:rsidP="00AA38BC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geteilt sein; besitzen; anziehen; </w:t>
                        </w:r>
                      </w:p>
                      <w:p w14:paraId="3B5FDEAF" w14:textId="77777777" w:rsidR="00AA38BC" w:rsidRPr="00AA38BC" w:rsidRDefault="00AA38BC" w:rsidP="00AA38BC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trotzdem; obwohl; ganz gleich, ob man…; überraschenderweise </w:t>
                        </w:r>
                      </w:p>
                    </w:txbxContent>
                  </v:textbox>
                </v:shape>
                <v:shape id="Grafik 42" o:spid="_x0000_s1042" type="#_x0000_t75" style="position:absolute;left:50767;top:712;width:6946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2+XCAAAA2wAAAA8AAABkcnMvZG93bnJldi54bWxEj0FrwkAUhO9C/8PyCr3pRqliU1exBdFj&#10;TYReX7PPTTD7NuyuSfrvu4VCj8PMfMNsdqNtRU8+NI4VzGcZCOLK6YaNgkt5mK5BhIissXVMCr4p&#10;wG77MNlgrt3AZ+qLaESCcMhRQR1jl0sZqposhpnriJN3dd5iTNIbqT0OCW5buciylbTYcFqosaP3&#10;mqpbcbcK4nrpb+XX8cUZ+tib5vPYvXlW6ulx3L+CiDTG//Bf+6QVPC/g90v6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3dvlwgAAANsAAAAPAAAAAAAAAAAAAAAAAJ8C&#10;AABkcnMvZG93bnJldi54bWxQSwUGAAAAAAQABAD3AAAAjgMAAAAA&#10;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4BEBBF64" w14:textId="77777777" w:rsidR="00CC7334" w:rsidRPr="00CC7334" w:rsidRDefault="00CC7334" w:rsidP="00CC7334"/>
    <w:sectPr w:rsidR="00CC7334" w:rsidRPr="00CC7334" w:rsidSect="00CC7334">
      <w:headerReference w:type="default" r:id="rId22"/>
      <w:pgSz w:w="11906" w:h="16838"/>
      <w:pgMar w:top="1276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046AE" w14:textId="77777777" w:rsidR="009458AF" w:rsidRDefault="009458AF" w:rsidP="00822AF8">
      <w:pPr>
        <w:spacing w:after="0" w:line="240" w:lineRule="auto"/>
      </w:pPr>
      <w:r>
        <w:separator/>
      </w:r>
    </w:p>
  </w:endnote>
  <w:endnote w:type="continuationSeparator" w:id="0">
    <w:p w14:paraId="33EC7B57" w14:textId="77777777" w:rsidR="009458AF" w:rsidRDefault="009458AF" w:rsidP="0082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65A0B" w14:textId="77777777" w:rsidR="009458AF" w:rsidRDefault="009458AF" w:rsidP="00822AF8">
      <w:pPr>
        <w:spacing w:after="0" w:line="240" w:lineRule="auto"/>
      </w:pPr>
      <w:r>
        <w:separator/>
      </w:r>
    </w:p>
  </w:footnote>
  <w:footnote w:type="continuationSeparator" w:id="0">
    <w:p w14:paraId="2B0C28DD" w14:textId="77777777" w:rsidR="009458AF" w:rsidRDefault="009458AF" w:rsidP="00822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485B2" w14:textId="77777777" w:rsidR="006726F2" w:rsidRPr="00822AF8" w:rsidRDefault="00CC7334" w:rsidP="00CC7334">
    <w:pPr>
      <w:pStyle w:val="Kopfzeile"/>
      <w:rPr>
        <w:b/>
      </w:rPr>
    </w:pPr>
    <w:r>
      <w:rPr>
        <w:b/>
      </w:rPr>
      <w:t>Stationenlernen Magnetismus</w:t>
    </w:r>
    <w:r>
      <w:rPr>
        <w:b/>
      </w:rPr>
      <w:tab/>
    </w:r>
    <w:r>
      <w:rPr>
        <w:b/>
      </w:rPr>
      <w:tab/>
      <w:t xml:space="preserve">Ren </w:t>
    </w:r>
    <w:r w:rsidR="006726F2">
      <w:rPr>
        <w:b/>
      </w:rPr>
      <w:t xml:space="preserve">Phy 1A </w:t>
    </w:r>
    <w:r w:rsidR="006726F2" w:rsidRPr="00822AF8">
      <w:rPr>
        <w:b/>
      </w:rPr>
      <w:t>/ 201</w:t>
    </w:r>
    <w:r w:rsidR="006726F2">
      <w:rPr>
        <w:b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E5A56"/>
    <w:multiLevelType w:val="hybridMultilevel"/>
    <w:tmpl w:val="B582CB9A"/>
    <w:lvl w:ilvl="0" w:tplc="2DBE3E22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168CC"/>
    <w:multiLevelType w:val="hybridMultilevel"/>
    <w:tmpl w:val="58B6C396"/>
    <w:lvl w:ilvl="0" w:tplc="ED28DD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F666B"/>
    <w:multiLevelType w:val="hybridMultilevel"/>
    <w:tmpl w:val="7FF2D894"/>
    <w:lvl w:ilvl="0" w:tplc="8C147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0676FF"/>
    <w:multiLevelType w:val="hybridMultilevel"/>
    <w:tmpl w:val="F9D60E84"/>
    <w:lvl w:ilvl="0" w:tplc="E4423F0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D1901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92474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516D66"/>
    <w:multiLevelType w:val="hybridMultilevel"/>
    <w:tmpl w:val="E948F2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7B8"/>
    <w:rsid w:val="00046175"/>
    <w:rsid w:val="000D0CA5"/>
    <w:rsid w:val="00100CC1"/>
    <w:rsid w:val="00130279"/>
    <w:rsid w:val="00151CCD"/>
    <w:rsid w:val="00192850"/>
    <w:rsid w:val="001F6055"/>
    <w:rsid w:val="0020455C"/>
    <w:rsid w:val="00214338"/>
    <w:rsid w:val="0025545B"/>
    <w:rsid w:val="002A3CA5"/>
    <w:rsid w:val="002D7222"/>
    <w:rsid w:val="003774D3"/>
    <w:rsid w:val="003C4589"/>
    <w:rsid w:val="00450381"/>
    <w:rsid w:val="004C39E8"/>
    <w:rsid w:val="004E1791"/>
    <w:rsid w:val="004F47DB"/>
    <w:rsid w:val="00573DD3"/>
    <w:rsid w:val="0058475F"/>
    <w:rsid w:val="0059099F"/>
    <w:rsid w:val="005D7F9B"/>
    <w:rsid w:val="0060705F"/>
    <w:rsid w:val="006439E6"/>
    <w:rsid w:val="006726F2"/>
    <w:rsid w:val="0070643C"/>
    <w:rsid w:val="00794133"/>
    <w:rsid w:val="00816847"/>
    <w:rsid w:val="00817B96"/>
    <w:rsid w:val="00822AF8"/>
    <w:rsid w:val="0084133E"/>
    <w:rsid w:val="008433FD"/>
    <w:rsid w:val="008565E3"/>
    <w:rsid w:val="008A77C1"/>
    <w:rsid w:val="009340BD"/>
    <w:rsid w:val="009458AF"/>
    <w:rsid w:val="00945A8A"/>
    <w:rsid w:val="009632A6"/>
    <w:rsid w:val="009D1FE5"/>
    <w:rsid w:val="00A96084"/>
    <w:rsid w:val="00AA38BC"/>
    <w:rsid w:val="00AB7830"/>
    <w:rsid w:val="00AC2C61"/>
    <w:rsid w:val="00AD6E48"/>
    <w:rsid w:val="00AF14A8"/>
    <w:rsid w:val="00B35EA2"/>
    <w:rsid w:val="00B469C3"/>
    <w:rsid w:val="00B74413"/>
    <w:rsid w:val="00B80190"/>
    <w:rsid w:val="00B90CED"/>
    <w:rsid w:val="00BE2E8C"/>
    <w:rsid w:val="00C60A65"/>
    <w:rsid w:val="00C638D4"/>
    <w:rsid w:val="00C70388"/>
    <w:rsid w:val="00C76DD5"/>
    <w:rsid w:val="00CC7334"/>
    <w:rsid w:val="00CD7F70"/>
    <w:rsid w:val="00CE67B8"/>
    <w:rsid w:val="00CF312E"/>
    <w:rsid w:val="00D0437B"/>
    <w:rsid w:val="00E10674"/>
    <w:rsid w:val="00EA62DA"/>
    <w:rsid w:val="00EB0A32"/>
    <w:rsid w:val="00EB24F7"/>
    <w:rsid w:val="00EB6D85"/>
    <w:rsid w:val="00F01DF5"/>
    <w:rsid w:val="00F21D42"/>
    <w:rsid w:val="00F27D18"/>
    <w:rsid w:val="00F326A7"/>
    <w:rsid w:val="00F91C1C"/>
    <w:rsid w:val="00FE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D413A"/>
  <w15:docId w15:val="{8072FDC6-7ACC-438B-ACB8-57F945C6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1C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7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91C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27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D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0CA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91C1C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1C1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2AF8"/>
  </w:style>
  <w:style w:type="paragraph" w:styleId="Fuzeile">
    <w:name w:val="footer"/>
    <w:basedOn w:val="Standard"/>
    <w:link w:val="Fu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2AF8"/>
  </w:style>
  <w:style w:type="character" w:styleId="Platzhaltertext">
    <w:name w:val="Placeholder Text"/>
    <w:basedOn w:val="Absatz-Standardschriftart"/>
    <w:uiPriority w:val="99"/>
    <w:semiHidden/>
    <w:rsid w:val="00B90CED"/>
    <w:rPr>
      <w:color w:val="808080"/>
    </w:rPr>
  </w:style>
  <w:style w:type="paragraph" w:styleId="Titel">
    <w:name w:val="Title"/>
    <w:basedOn w:val="Standard"/>
    <w:next w:val="Untertitel"/>
    <w:link w:val="TitelZchn"/>
    <w:qFormat/>
    <w:rsid w:val="00100CC1"/>
    <w:pPr>
      <w:keepNext/>
      <w:widowControl w:val="0"/>
      <w:suppressAutoHyphens/>
      <w:spacing w:before="240" w:after="120" w:line="240" w:lineRule="auto"/>
      <w:jc w:val="center"/>
    </w:pPr>
    <w:rPr>
      <w:rFonts w:ascii="Albany" w:eastAsia="HG Mincho Light J" w:hAnsi="Albany" w:cs="Arial Unicode MS"/>
      <w:b/>
      <w:bCs/>
      <w:color w:val="000000"/>
      <w:sz w:val="36"/>
      <w:szCs w:val="36"/>
      <w:lang w:eastAsia="de-DE"/>
    </w:rPr>
  </w:style>
  <w:style w:type="character" w:customStyle="1" w:styleId="TitelZchn">
    <w:name w:val="Titel Zchn"/>
    <w:basedOn w:val="Absatz-Standardschriftart"/>
    <w:link w:val="Titel"/>
    <w:rsid w:val="00100CC1"/>
    <w:rPr>
      <w:rFonts w:ascii="Albany" w:eastAsia="HG Mincho Light J" w:hAnsi="Albany" w:cs="Arial Unicode MS"/>
      <w:b/>
      <w:bCs/>
      <w:color w:val="000000"/>
      <w:sz w:val="36"/>
      <w:szCs w:val="36"/>
      <w:lang w:eastAsia="de-DE"/>
    </w:rPr>
  </w:style>
  <w:style w:type="table" w:styleId="Tabellenraster">
    <w:name w:val="Table Grid"/>
    <w:basedOn w:val="NormaleTabelle"/>
    <w:rsid w:val="00100C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100CC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00CC1"/>
    <w:rPr>
      <w:rFonts w:eastAsiaTheme="minorEastAsia"/>
      <w:color w:val="5A5A5A" w:themeColor="text1" w:themeTint="A5"/>
      <w:spacing w:val="1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D7F9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D7F9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D7F9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D7F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D7F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http://erfolg-intuitiv.de/wp-content/uploads/2014/10/anziehungskraft_l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erfolg-intuitiv.de/wp-content/uploads/2014/10/anziehungskraft_l.jpg" TargetMode="Externa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xrenius\Anwendungsdaten\Microsoft\Templates\DFU%20AB%20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DFU AB Vorlage</Template>
  <TotalTime>0</TotalTime>
  <Pages>5</Pages>
  <Words>643</Words>
  <Characters>4052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7</vt:i4>
      </vt:variant>
    </vt:vector>
  </HeadingPairs>
  <TitlesOfParts>
    <vt:vector size="8" baseType="lpstr">
      <vt:lpstr/>
      <vt:lpstr>        /A) Die Pole eines Magneten</vt:lpstr>
      <vt:lpstr>        Experimente</vt:lpstr>
      <vt:lpstr>B) Wer zieht wen an? Die magnetische Kraftwirkung</vt:lpstr>
      <vt:lpstr>        /Experiment</vt:lpstr>
      <vt:lpstr>C) Der stehende Nagel</vt:lpstr>
      <vt:lpstr>/D) Welche Metalle zieht ein Magnet an?</vt:lpstr>
      <vt:lpstr>E) Der zerbrochene Magnet</vt:lpstr>
    </vt:vector>
  </TitlesOfParts>
  <Company>WWU Münster</Company>
  <LinksUpToDate>false</LinksUpToDate>
  <CharactersWithSpaces>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Malte Renius</dc:creator>
  <cp:keywords/>
  <dc:description/>
  <cp:lastModifiedBy>xrenius</cp:lastModifiedBy>
  <cp:revision>11</cp:revision>
  <cp:lastPrinted>2017-03-21T22:10:00Z</cp:lastPrinted>
  <dcterms:created xsi:type="dcterms:W3CDTF">2017-03-21T20:04:00Z</dcterms:created>
  <dcterms:modified xsi:type="dcterms:W3CDTF">2017-03-27T11:49:00Z</dcterms:modified>
</cp:coreProperties>
</file>